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772"/>
      </w:tblGrid>
      <w:tr w:rsidR="004C2689" w:rsidRPr="00FA6223" w14:paraId="6471B0B5" w14:textId="77777777" w:rsidTr="00684356">
        <w:tc>
          <w:tcPr>
            <w:tcW w:w="5000" w:type="pct"/>
          </w:tcPr>
          <w:p w14:paraId="3862ABAC" w14:textId="79CD727F" w:rsidR="000364AE" w:rsidRPr="00FA6223" w:rsidRDefault="000364AE" w:rsidP="000364AE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val="en-US" w:bidi="ru-RU"/>
              </w:rPr>
              <w:t>DESEMBER</w:t>
            </w:r>
            <w:r w:rsidRPr="00FA6223">
              <w:rPr>
                <w:rFonts w:ascii="Century Gothic" w:hAnsi="Century Gothic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 xml:space="preserve"> </w:t>
            </w:r>
            <w:r w:rsidRPr="0053443A"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3443A"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53443A"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60138"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2025</w:t>
            </w:r>
            <w:r w:rsidRPr="0053443A"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  <w:tbl>
            <w:tblPr>
              <w:tblStyle w:val="CalendarTabl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1"/>
              <w:gridCol w:w="1511"/>
              <w:gridCol w:w="1511"/>
              <w:gridCol w:w="1511"/>
              <w:gridCol w:w="1511"/>
              <w:gridCol w:w="1511"/>
              <w:gridCol w:w="1490"/>
            </w:tblGrid>
            <w:tr w:rsidR="000364AE" w:rsidRPr="00FA6223" w14:paraId="5272419E" w14:textId="77777777" w:rsidTr="00DA5D77"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3C60B31C" w14:textId="77777777" w:rsidR="000364AE" w:rsidRPr="00FA6223" w:rsidRDefault="000364AE" w:rsidP="000364A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FF0000"/>
                      <w:sz w:val="24"/>
                      <w:szCs w:val="24"/>
                      <w:lang w:bidi="ru-RU"/>
                    </w:rPr>
                    <w:t>MINGGU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64C419E7" w14:textId="77777777" w:rsidR="000364AE" w:rsidRPr="00FA6223" w:rsidRDefault="000364AE" w:rsidP="000364A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SENIN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52229FDD" w14:textId="77777777" w:rsidR="000364AE" w:rsidRPr="00FA6223" w:rsidRDefault="000364AE" w:rsidP="000364A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SELASA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155BBF2C" w14:textId="77777777" w:rsidR="000364AE" w:rsidRPr="00FA6223" w:rsidRDefault="000364AE" w:rsidP="000364A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RABU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7BC1C54F" w14:textId="77777777" w:rsidR="000364AE" w:rsidRPr="00FA6223" w:rsidRDefault="000364AE" w:rsidP="000364A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KAMIS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53BB6F18" w14:textId="77777777" w:rsidR="000364AE" w:rsidRPr="00FA6223" w:rsidRDefault="000364AE" w:rsidP="000364A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JUMAT</w:t>
                  </w:r>
                </w:p>
              </w:tc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58A1CE40" w14:textId="77777777" w:rsidR="000364AE" w:rsidRPr="00FA6223" w:rsidRDefault="000364AE" w:rsidP="000364A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FF0000"/>
                      <w:sz w:val="24"/>
                      <w:szCs w:val="24"/>
                      <w:lang w:bidi="ru-RU"/>
                    </w:rPr>
                    <w:t>SABTU</w:t>
                  </w:r>
                </w:p>
              </w:tc>
            </w:tr>
            <w:tr w:rsidR="000364AE" w:rsidRPr="00FA6223" w14:paraId="4B538238" w14:textId="77777777" w:rsidTr="00760138">
              <w:trPr>
                <w:trHeight w:val="1077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044C3879" w14:textId="1CEE3A2A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воскресенье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" 1 ""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B1F26E9" w14:textId="7C9A7DD9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912F3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524B83F" w14:textId="36CD809C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CBD2F9E" w14:textId="1549AEA4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среда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0D87513" w14:textId="04B5BA17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4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4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4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B1027FB" w14:textId="063564E1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пятница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4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5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5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5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25DA8600" w14:textId="5E041D58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5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6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0364AE" w:rsidRPr="00FA6223" w14:paraId="67B847CD" w14:textId="77777777" w:rsidTr="00760138">
              <w:trPr>
                <w:trHeight w:val="1077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5DB77E7A" w14:textId="532CCC3C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7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37BE9E1" w14:textId="4650542B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8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3C85B98" w14:textId="7EEB216E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9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86E9D8D" w14:textId="31E0555E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10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69F0111" w14:textId="2622AE0B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11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CF8B0A8" w14:textId="6E6704B0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12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2B9E01D0" w14:textId="05E14402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13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0364AE" w:rsidRPr="00FA6223" w14:paraId="104D2EBD" w14:textId="77777777" w:rsidTr="00760138">
              <w:trPr>
                <w:trHeight w:val="1077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23A76901" w14:textId="07589B1F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14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874038F" w14:textId="5817F8CD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15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5B967A1" w14:textId="56E44C56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16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4C96DCB" w14:textId="40C1B60F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17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E85EA92" w14:textId="4FF143E3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18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284DD8D" w14:textId="4F11CD5A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19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5E341D19" w14:textId="0C27E5A6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20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0364AE" w:rsidRPr="00FA6223" w14:paraId="6845B946" w14:textId="77777777" w:rsidTr="00760138">
              <w:trPr>
                <w:trHeight w:val="1077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7C06B64A" w14:textId="64AE0DD8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21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88C267A" w14:textId="752A7AEA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22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3ACD7E2" w14:textId="7B3B45DD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23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8E2D078" w14:textId="53ABCAB0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24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0645D7D" w14:textId="08D53C98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25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56372B4" w14:textId="5E31FD11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26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63344B9D" w14:textId="599B5512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27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0364AE" w:rsidRPr="00FA6223" w14:paraId="26E6E79A" w14:textId="77777777" w:rsidTr="00760138">
              <w:trPr>
                <w:trHeight w:val="1077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55E19A34" w14:textId="73D6E4A5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27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27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28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28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28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AE5ACAF" w14:textId="30CD6116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29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81E8FB6" w14:textId="25A98EC9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30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77C26A9" w14:textId="49431F36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31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0E410A9" w14:textId="7E3F74D9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860198E" w14:textId="27EA179A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19C147A9" w14:textId="3616744D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0364AE" w:rsidRPr="00FA6223" w14:paraId="29EE8166" w14:textId="77777777" w:rsidTr="00760138">
              <w:trPr>
                <w:trHeight w:val="1077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034FC42F" w14:textId="14AC926D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625EC42" w14:textId="7D001AB1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76013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0616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7E567C3" w14:textId="77777777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6CA6EC4" w14:textId="77777777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F08479F" w14:textId="77777777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BB0603F" w14:textId="77777777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686947A5" w14:textId="77777777" w:rsidR="000364AE" w:rsidRPr="0053443A" w:rsidRDefault="000364AE" w:rsidP="000364AE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</w:p>
              </w:tc>
            </w:tr>
          </w:tbl>
          <w:p w14:paraId="0FD473F8" w14:textId="77777777" w:rsidR="004C2689" w:rsidRPr="007E26D7" w:rsidRDefault="004C2689" w:rsidP="00684356">
            <w:pPr>
              <w:pStyle w:val="Months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</w:pPr>
          </w:p>
        </w:tc>
      </w:tr>
      <w:tr w:rsidR="00912F35" w:rsidRPr="00FA6223" w14:paraId="55F915A7" w14:textId="77777777" w:rsidTr="00684356">
        <w:tc>
          <w:tcPr>
            <w:tcW w:w="5000" w:type="pct"/>
          </w:tcPr>
          <w:p w14:paraId="792D9BEF" w14:textId="77777777" w:rsidR="00760138" w:rsidRPr="00FA6223" w:rsidRDefault="00760138" w:rsidP="0076013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val="en-US" w:bidi="ru-RU"/>
              </w:rPr>
              <w:t>JANUARI</w:t>
            </w:r>
            <w:r w:rsidRPr="00FA6223">
              <w:rPr>
                <w:rFonts w:ascii="Century Gothic" w:hAnsi="Century Gothic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 xml:space="preserve"> </w:t>
            </w:r>
            <w:r w:rsidRPr="0053443A"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3443A"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53443A"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2026</w:t>
            </w:r>
            <w:r w:rsidRPr="0053443A">
              <w:rPr>
                <w:rFonts w:ascii="Century Gothic" w:hAnsi="Century Gothic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  <w:tbl>
            <w:tblPr>
              <w:tblStyle w:val="CalendarTabl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06"/>
              <w:gridCol w:w="1505"/>
              <w:gridCol w:w="1505"/>
              <w:gridCol w:w="1505"/>
              <w:gridCol w:w="1505"/>
              <w:gridCol w:w="1505"/>
              <w:gridCol w:w="1505"/>
            </w:tblGrid>
            <w:tr w:rsidR="00760138" w:rsidRPr="00FA6223" w14:paraId="3AF30E41" w14:textId="77777777" w:rsidTr="00577C9E"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5C408DF" w14:textId="77777777" w:rsidR="00760138" w:rsidRPr="00FA6223" w:rsidRDefault="00760138" w:rsidP="0076013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24"/>
                      <w:szCs w:val="24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FF0000"/>
                      <w:sz w:val="24"/>
                      <w:szCs w:val="24"/>
                      <w:lang w:bidi="ru-RU"/>
                    </w:rPr>
                    <w:t>MINGGU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C954654" w14:textId="77777777" w:rsidR="00760138" w:rsidRPr="00FA6223" w:rsidRDefault="00760138" w:rsidP="0076013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SENIN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B7CCE5" w14:textId="77777777" w:rsidR="00760138" w:rsidRPr="00FA6223" w:rsidRDefault="00760138" w:rsidP="0076013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SELASA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73C58DD" w14:textId="77777777" w:rsidR="00760138" w:rsidRPr="00FA6223" w:rsidRDefault="00760138" w:rsidP="0076013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RABU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29F0DF" w14:textId="77777777" w:rsidR="00760138" w:rsidRPr="00FA6223" w:rsidRDefault="00760138" w:rsidP="0076013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KAMIS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0A8C01" w14:textId="77777777" w:rsidR="00760138" w:rsidRPr="00FA6223" w:rsidRDefault="00760138" w:rsidP="0076013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ru-RU"/>
                    </w:rPr>
                    <w:t>JUMAT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CA9D8E8" w14:textId="77777777" w:rsidR="00760138" w:rsidRPr="00FA6223" w:rsidRDefault="00760138" w:rsidP="0076013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24"/>
                      <w:szCs w:val="24"/>
                      <w:lang w:val="en-US"/>
                    </w:rPr>
                  </w:pPr>
                  <w:r w:rsidRPr="00FA6223">
                    <w:rPr>
                      <w:rFonts w:cs="Arial"/>
                      <w:b/>
                      <w:bCs/>
                      <w:color w:val="FF0000"/>
                      <w:sz w:val="24"/>
                      <w:szCs w:val="24"/>
                      <w:lang w:bidi="ru-RU"/>
                    </w:rPr>
                    <w:t>SABTU</w:t>
                  </w:r>
                </w:p>
              </w:tc>
            </w:tr>
            <w:tr w:rsidR="00760138" w:rsidRPr="00FA6223" w14:paraId="15E36C85" w14:textId="77777777" w:rsidTr="00760138">
              <w:trPr>
                <w:trHeight w:val="1077"/>
              </w:trPr>
              <w:tc>
                <w:tcPr>
                  <w:tcW w:w="715" w:type="pct"/>
                  <w:tcMar>
                    <w:left w:w="57" w:type="dxa"/>
                  </w:tcMar>
                </w:tcPr>
                <w:p w14:paraId="1976A284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воскресенье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" 1 ""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77455FB1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3B74FCEA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12178157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среда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2AC9A266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1467FAF3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пятница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7412F239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 \@ dddd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F7523B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3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760138" w:rsidRPr="00FA6223" w14:paraId="21C8DDE6" w14:textId="77777777" w:rsidTr="00760138">
              <w:trPr>
                <w:trHeight w:val="1077"/>
              </w:trPr>
              <w:tc>
                <w:tcPr>
                  <w:tcW w:w="715" w:type="pct"/>
                  <w:tcMar>
                    <w:left w:w="57" w:type="dxa"/>
                  </w:tcMar>
                </w:tcPr>
                <w:p w14:paraId="50C6EEE0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=G2+1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4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7AC6E8EE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5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3BE2DF55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6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099E96E0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7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240EBE6F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8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64AC5E7F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9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43B2147D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10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760138" w:rsidRPr="00FA6223" w14:paraId="52690D24" w14:textId="77777777" w:rsidTr="00760138">
              <w:trPr>
                <w:trHeight w:val="1077"/>
              </w:trPr>
              <w:tc>
                <w:tcPr>
                  <w:tcW w:w="715" w:type="pct"/>
                  <w:tcMar>
                    <w:left w:w="57" w:type="dxa"/>
                  </w:tcMar>
                </w:tcPr>
                <w:p w14:paraId="31F575E8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=G3+1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11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30B90559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12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450EE66C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13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67AA94D3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14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161C4975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15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563AC912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16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2840A0E4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17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760138" w:rsidRPr="00FA6223" w14:paraId="0B9C3F9A" w14:textId="77777777" w:rsidTr="00760138">
              <w:trPr>
                <w:trHeight w:val="1077"/>
              </w:trPr>
              <w:tc>
                <w:tcPr>
                  <w:tcW w:w="715" w:type="pct"/>
                  <w:tcMar>
                    <w:left w:w="57" w:type="dxa"/>
                  </w:tcMar>
                </w:tcPr>
                <w:p w14:paraId="2329EE67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=G4+1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18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1AABB478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19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48372B45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20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0783E171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21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696C6AB0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22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7F45DC71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23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3626DA94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24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760138" w:rsidRPr="00FA6223" w14:paraId="74D37699" w14:textId="77777777" w:rsidTr="00760138">
              <w:trPr>
                <w:trHeight w:val="1077"/>
              </w:trPr>
              <w:tc>
                <w:tcPr>
                  <w:tcW w:w="715" w:type="pct"/>
                  <w:tcMar>
                    <w:left w:w="57" w:type="dxa"/>
                  </w:tcMar>
                </w:tcPr>
                <w:p w14:paraId="0440B6A3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24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24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25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25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25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41AB4DD4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26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63D583D9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27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113000C3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28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799A0603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29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24E5A4BE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30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18EDC60C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31</w: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760138" w:rsidRPr="00FA6223" w14:paraId="4B05716B" w14:textId="77777777" w:rsidTr="00760138">
              <w:trPr>
                <w:trHeight w:val="1077"/>
              </w:trPr>
              <w:tc>
                <w:tcPr>
                  <w:tcW w:w="715" w:type="pct"/>
                  <w:tcMar>
                    <w:left w:w="57" w:type="dxa"/>
                  </w:tcMar>
                </w:tcPr>
                <w:p w14:paraId="6F79CD48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2EC52D2E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 \@ d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=A7+1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F7523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5D631873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3DADCC58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4F851A45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404D9BCA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Mar>
                    <w:left w:w="57" w:type="dxa"/>
                  </w:tcMar>
                </w:tcPr>
                <w:p w14:paraId="7C5E5C3C" w14:textId="77777777" w:rsidR="00760138" w:rsidRPr="0053443A" w:rsidRDefault="00760138" w:rsidP="00760138">
                  <w:pPr>
                    <w:pStyle w:val="Dates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</w:p>
              </w:tc>
            </w:tr>
          </w:tbl>
          <w:p w14:paraId="6A68EA80" w14:textId="77777777" w:rsidR="00912F35" w:rsidRPr="007E26D7" w:rsidRDefault="00912F35" w:rsidP="00912F35">
            <w:pPr>
              <w:pStyle w:val="Months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</w:pPr>
          </w:p>
        </w:tc>
      </w:tr>
      <w:tr w:rsidR="00912F35" w:rsidRPr="00FA6223" w14:paraId="727BC427" w14:textId="77777777" w:rsidTr="00684356">
        <w:tc>
          <w:tcPr>
            <w:tcW w:w="5000" w:type="pct"/>
          </w:tcPr>
          <w:p w14:paraId="28C396C5" w14:textId="77777777" w:rsidR="00912F35" w:rsidRPr="00760138" w:rsidRDefault="00912F35" w:rsidP="00912F35">
            <w:pPr>
              <w:pStyle w:val="Months"/>
              <w:ind w:left="0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</w:p>
        </w:tc>
      </w:tr>
    </w:tbl>
    <w:p w14:paraId="2B3E424A" w14:textId="5FFF23E7" w:rsidR="00F93E3B" w:rsidRPr="006D33C0" w:rsidRDefault="00F93E3B" w:rsidP="00622A4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</w:pPr>
    </w:p>
    <w:sectPr w:rsidR="00F93E3B" w:rsidRPr="006D33C0" w:rsidSect="00760138">
      <w:pgSz w:w="11906" w:h="16838" w:code="9"/>
      <w:pgMar w:top="567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E99C5" w14:textId="77777777" w:rsidR="00B715EB" w:rsidRDefault="00B715EB">
      <w:pPr>
        <w:spacing w:after="0"/>
      </w:pPr>
      <w:r>
        <w:separator/>
      </w:r>
    </w:p>
  </w:endnote>
  <w:endnote w:type="continuationSeparator" w:id="0">
    <w:p w14:paraId="051451C1" w14:textId="77777777" w:rsidR="00B715EB" w:rsidRDefault="00B715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0277" w14:textId="77777777" w:rsidR="00B715EB" w:rsidRDefault="00B715EB">
      <w:pPr>
        <w:spacing w:after="0"/>
      </w:pPr>
      <w:r>
        <w:separator/>
      </w:r>
    </w:p>
  </w:footnote>
  <w:footnote w:type="continuationSeparator" w:id="0">
    <w:p w14:paraId="7F07D18F" w14:textId="77777777" w:rsidR="00B715EB" w:rsidRDefault="00B715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воскресенье"/>
  </w:docVars>
  <w:rsids>
    <w:rsidRoot w:val="00285C1D"/>
    <w:rsid w:val="00014099"/>
    <w:rsid w:val="000320BD"/>
    <w:rsid w:val="000364AE"/>
    <w:rsid w:val="0005357B"/>
    <w:rsid w:val="00071356"/>
    <w:rsid w:val="00097A25"/>
    <w:rsid w:val="000A5A57"/>
    <w:rsid w:val="000A6213"/>
    <w:rsid w:val="001274F3"/>
    <w:rsid w:val="00151CCE"/>
    <w:rsid w:val="001B01F9"/>
    <w:rsid w:val="001C41F9"/>
    <w:rsid w:val="001D7BF6"/>
    <w:rsid w:val="001F4992"/>
    <w:rsid w:val="00211686"/>
    <w:rsid w:val="002549DD"/>
    <w:rsid w:val="002562E7"/>
    <w:rsid w:val="00285C1D"/>
    <w:rsid w:val="002C3AAE"/>
    <w:rsid w:val="002D6CC9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2367"/>
    <w:rsid w:val="004A6170"/>
    <w:rsid w:val="004B2D3B"/>
    <w:rsid w:val="004C2689"/>
    <w:rsid w:val="004F6AAC"/>
    <w:rsid w:val="00512F2D"/>
    <w:rsid w:val="0053443A"/>
    <w:rsid w:val="00570FBB"/>
    <w:rsid w:val="00583B82"/>
    <w:rsid w:val="00587A70"/>
    <w:rsid w:val="005923AC"/>
    <w:rsid w:val="005B1D94"/>
    <w:rsid w:val="005D5149"/>
    <w:rsid w:val="005E656F"/>
    <w:rsid w:val="00622A4A"/>
    <w:rsid w:val="00644D11"/>
    <w:rsid w:val="00667021"/>
    <w:rsid w:val="006974E1"/>
    <w:rsid w:val="006C0896"/>
    <w:rsid w:val="006D33C0"/>
    <w:rsid w:val="006F513E"/>
    <w:rsid w:val="00712732"/>
    <w:rsid w:val="007252FD"/>
    <w:rsid w:val="0073645A"/>
    <w:rsid w:val="00736D04"/>
    <w:rsid w:val="00760138"/>
    <w:rsid w:val="00793FEE"/>
    <w:rsid w:val="007C0139"/>
    <w:rsid w:val="007D45A1"/>
    <w:rsid w:val="007E26D7"/>
    <w:rsid w:val="007F564D"/>
    <w:rsid w:val="00804FAE"/>
    <w:rsid w:val="00807A85"/>
    <w:rsid w:val="00821925"/>
    <w:rsid w:val="008329EB"/>
    <w:rsid w:val="008527AC"/>
    <w:rsid w:val="00864371"/>
    <w:rsid w:val="0087060A"/>
    <w:rsid w:val="008960FF"/>
    <w:rsid w:val="008B1201"/>
    <w:rsid w:val="008B63DD"/>
    <w:rsid w:val="008D5CE8"/>
    <w:rsid w:val="008F16F7"/>
    <w:rsid w:val="009005F0"/>
    <w:rsid w:val="00912F35"/>
    <w:rsid w:val="009164BA"/>
    <w:rsid w:val="009166BD"/>
    <w:rsid w:val="00941C64"/>
    <w:rsid w:val="00953D91"/>
    <w:rsid w:val="00977AAE"/>
    <w:rsid w:val="00986CA6"/>
    <w:rsid w:val="00996E56"/>
    <w:rsid w:val="00997268"/>
    <w:rsid w:val="009C2BB5"/>
    <w:rsid w:val="009F1541"/>
    <w:rsid w:val="00A121C6"/>
    <w:rsid w:val="00A12667"/>
    <w:rsid w:val="00A14581"/>
    <w:rsid w:val="00A20E4C"/>
    <w:rsid w:val="00A27EAE"/>
    <w:rsid w:val="00A433DD"/>
    <w:rsid w:val="00A45449"/>
    <w:rsid w:val="00A45A28"/>
    <w:rsid w:val="00A47413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715EB"/>
    <w:rsid w:val="00B85583"/>
    <w:rsid w:val="00B9476B"/>
    <w:rsid w:val="00BA0878"/>
    <w:rsid w:val="00BB4093"/>
    <w:rsid w:val="00BC3952"/>
    <w:rsid w:val="00BE5AB8"/>
    <w:rsid w:val="00BE6E11"/>
    <w:rsid w:val="00BF3C3E"/>
    <w:rsid w:val="00C06167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A1094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223"/>
    <w:rsid w:val="00FA67E1"/>
    <w:rsid w:val="00FC0032"/>
    <w:rsid w:val="00FE571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2025-05-30T08:19:00Z</dcterms:created>
  <dcterms:modified xsi:type="dcterms:W3CDTF">2025-05-30T08:19:00Z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