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593"/>
        <w:gridCol w:w="5593"/>
        <w:gridCol w:w="5594"/>
        <w:gridCol w:w="5594"/>
      </w:tblGrid>
      <w:tr w:rsidR="00F16541" w:rsidRPr="00452EA8" w14:paraId="40983BE3" w14:textId="2543382C" w:rsidTr="00452EA8">
        <w:trPr>
          <w:trHeight w:val="567"/>
          <w:jc w:val="center"/>
        </w:trPr>
        <w:tc>
          <w:tcPr>
            <w:tcW w:w="5000" w:type="pct"/>
            <w:gridSpan w:val="4"/>
            <w:tcMar>
              <w:left w:w="170" w:type="dxa"/>
              <w:right w:w="170" w:type="dxa"/>
            </w:tcMar>
            <w:vAlign w:val="center"/>
          </w:tcPr>
          <w:p w14:paraId="1ECEB6B8" w14:textId="3F3B5854" w:rsidR="00F16541" w:rsidRPr="00452EA8" w:rsidRDefault="00F16541" w:rsidP="00F16541">
            <w:pPr>
              <w:pStyle w:val="ad"/>
              <w:spacing w:after="0"/>
              <w:jc w:val="center"/>
              <w:rPr>
                <w:rFonts w:cs="Arial"/>
                <w:b/>
                <w:noProof/>
                <w:color w:val="auto"/>
                <w:sz w:val="130"/>
                <w:szCs w:val="13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2EA8">
              <w:rPr>
                <w:rFonts w:cs="Arial"/>
                <w:b/>
                <w:noProof/>
                <w:color w:val="auto"/>
                <w:sz w:val="130"/>
                <w:szCs w:val="13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452EA8">
              <w:rPr>
                <w:rFonts w:cs="Arial"/>
                <w:b/>
                <w:noProof/>
                <w:color w:val="auto"/>
                <w:sz w:val="130"/>
                <w:szCs w:val="130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452EA8">
              <w:rPr>
                <w:rFonts w:cs="Arial"/>
                <w:b/>
                <w:noProof/>
                <w:color w:val="auto"/>
                <w:sz w:val="130"/>
                <w:szCs w:val="13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 w:rsidR="00780D12">
              <w:rPr>
                <w:rFonts w:cs="Arial"/>
                <w:b/>
                <w:noProof/>
                <w:color w:val="auto"/>
                <w:sz w:val="130"/>
                <w:szCs w:val="130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2027</w:t>
            </w:r>
            <w:r w:rsidRPr="00452EA8">
              <w:rPr>
                <w:rFonts w:cs="Arial"/>
                <w:b/>
                <w:noProof/>
                <w:color w:val="auto"/>
                <w:sz w:val="130"/>
                <w:szCs w:val="13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</w:tc>
      </w:tr>
      <w:tr w:rsidR="002B194C" w:rsidRPr="00452EA8" w14:paraId="51B7AA85" w14:textId="77777777" w:rsidTr="00452EA8">
        <w:trPr>
          <w:jc w:val="center"/>
        </w:trPr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17BE0DE9" w14:textId="3072B1D1" w:rsidR="00B467DE" w:rsidRPr="000E0959" w:rsidRDefault="000E0959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60"/>
                <w:szCs w:val="60"/>
                <w:lang w:val="it-IT"/>
              </w:rPr>
            </w:pPr>
            <w:r w:rsidRPr="000E0959">
              <w:rPr>
                <w:rFonts w:ascii="Arial Narrow" w:hAnsi="Arial Narrow" w:cs="Arial"/>
                <w:b/>
                <w:noProof/>
                <w:color w:val="auto"/>
                <w:sz w:val="60"/>
                <w:szCs w:val="60"/>
                <w:lang w:val="it-IT" w:bidi="ru-RU"/>
              </w:rPr>
              <w:t>JANUARI</w:t>
            </w:r>
          </w:p>
          <w:tbl>
            <w:tblPr>
              <w:tblStyle w:val="CalendarTable"/>
              <w:tblW w:w="499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0"/>
              <w:gridCol w:w="749"/>
              <w:gridCol w:w="743"/>
              <w:gridCol w:w="752"/>
              <w:gridCol w:w="756"/>
              <w:gridCol w:w="750"/>
              <w:gridCol w:w="752"/>
            </w:tblGrid>
            <w:tr w:rsidR="002B194C" w:rsidRPr="000E0959" w14:paraId="1FED78F2" w14:textId="77777777" w:rsidTr="005B07CE">
              <w:trPr>
                <w:trHeight w:val="113"/>
              </w:trPr>
              <w:tc>
                <w:tcPr>
                  <w:tcW w:w="740" w:type="dxa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71286BCC" w14:textId="5AD62743" w:rsidR="00B467DE" w:rsidRPr="001A0C51" w:rsidRDefault="001A0C51" w:rsidP="00F1654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MIN</w:t>
                  </w:r>
                </w:p>
              </w:tc>
              <w:tc>
                <w:tcPr>
                  <w:tcW w:w="749" w:type="dxa"/>
                  <w:tcBorders>
                    <w:bottom w:val="single" w:sz="8" w:space="0" w:color="auto"/>
                  </w:tcBorders>
                </w:tcPr>
                <w:p w14:paraId="36BC6E3E" w14:textId="4B04A882" w:rsidR="00B467DE" w:rsidRPr="001A0C51" w:rsidRDefault="001A0C51" w:rsidP="00F1654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SEN</w:t>
                  </w:r>
                </w:p>
              </w:tc>
              <w:tc>
                <w:tcPr>
                  <w:tcW w:w="743" w:type="dxa"/>
                  <w:tcBorders>
                    <w:bottom w:val="single" w:sz="8" w:space="0" w:color="auto"/>
                  </w:tcBorders>
                </w:tcPr>
                <w:p w14:paraId="75DE012F" w14:textId="04E0847A" w:rsidR="00B467DE" w:rsidRPr="001A0C51" w:rsidRDefault="001A0C51" w:rsidP="00F1654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SEL</w:t>
                  </w:r>
                </w:p>
              </w:tc>
              <w:tc>
                <w:tcPr>
                  <w:tcW w:w="752" w:type="dxa"/>
                  <w:tcBorders>
                    <w:bottom w:val="single" w:sz="8" w:space="0" w:color="auto"/>
                  </w:tcBorders>
                </w:tcPr>
                <w:p w14:paraId="60E05EE9" w14:textId="4CDED26F" w:rsidR="00B467DE" w:rsidRPr="001A0C51" w:rsidRDefault="001A0C51" w:rsidP="00F1654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RAB</w:t>
                  </w:r>
                </w:p>
              </w:tc>
              <w:tc>
                <w:tcPr>
                  <w:tcW w:w="756" w:type="dxa"/>
                  <w:tcBorders>
                    <w:bottom w:val="single" w:sz="8" w:space="0" w:color="auto"/>
                  </w:tcBorders>
                </w:tcPr>
                <w:p w14:paraId="1AA5EDC8" w14:textId="14451E41" w:rsidR="00B467DE" w:rsidRPr="001A0C51" w:rsidRDefault="001A0C51" w:rsidP="00F1654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  <w:t>KAM</w:t>
                  </w:r>
                </w:p>
              </w:tc>
              <w:tc>
                <w:tcPr>
                  <w:tcW w:w="750" w:type="dxa"/>
                  <w:tcBorders>
                    <w:bottom w:val="single" w:sz="8" w:space="0" w:color="auto"/>
                  </w:tcBorders>
                </w:tcPr>
                <w:p w14:paraId="6A9FE307" w14:textId="41221031" w:rsidR="00B467DE" w:rsidRPr="001A0C51" w:rsidRDefault="001A0C51" w:rsidP="00F1654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JUM</w:t>
                  </w:r>
                </w:p>
              </w:tc>
              <w:tc>
                <w:tcPr>
                  <w:tcW w:w="752" w:type="dxa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12D5676D" w14:textId="14B4070D" w:rsidR="00B467DE" w:rsidRPr="001A0C51" w:rsidRDefault="001A0C51" w:rsidP="00F1654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SAB</w:t>
                  </w:r>
                </w:p>
              </w:tc>
            </w:tr>
            <w:tr w:rsidR="005B07CE" w:rsidRPr="000E0959" w14:paraId="444EAB1F" w14:textId="77777777" w:rsidTr="005B07CE">
              <w:trPr>
                <w:trHeight w:val="170"/>
              </w:trPr>
              <w:tc>
                <w:tcPr>
                  <w:tcW w:w="740" w:type="dxa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7445A62A" w14:textId="1EDF2CF4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MonthStart1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пятница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“воскресенье" 1 ""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49" w:type="dxa"/>
                  <w:tcBorders>
                    <w:top w:val="single" w:sz="8" w:space="0" w:color="auto"/>
                  </w:tcBorders>
                </w:tcPr>
                <w:p w14:paraId="2F0499B0" w14:textId="05A362C5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пятница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“понедельник"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43" w:type="dxa"/>
                  <w:tcBorders>
                    <w:top w:val="single" w:sz="8" w:space="0" w:color="auto"/>
                  </w:tcBorders>
                </w:tcPr>
                <w:p w14:paraId="5E88B54D" w14:textId="0FE4EBDE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пятница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“вторник"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2" w:type="dxa"/>
                  <w:tcBorders>
                    <w:top w:val="single" w:sz="8" w:space="0" w:color="auto"/>
                  </w:tcBorders>
                </w:tcPr>
                <w:p w14:paraId="3DA025F0" w14:textId="736172EC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пятница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“среда"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6" w:type="dxa"/>
                  <w:tcBorders>
                    <w:top w:val="single" w:sz="8" w:space="0" w:color="auto"/>
                  </w:tcBorders>
                </w:tcPr>
                <w:p w14:paraId="43DC2F4B" w14:textId="54A55D13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пятница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= “четверг"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0" w:type="dxa"/>
                  <w:tcBorders>
                    <w:top w:val="single" w:sz="8" w:space="0" w:color="auto"/>
                  </w:tcBorders>
                </w:tcPr>
                <w:p w14:paraId="710F388B" w14:textId="73D3AE9E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пятница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“пятница"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2" w:type="dxa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6FF926B4" w14:textId="39D36516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MonthStart1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пятница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“суббота"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49011CC4" w14:textId="77777777" w:rsidTr="005B07CE">
              <w:trPr>
                <w:trHeight w:val="170"/>
              </w:trPr>
              <w:tc>
                <w:tcPr>
                  <w:tcW w:w="740" w:type="dxa"/>
                  <w:shd w:val="clear" w:color="auto" w:fill="F2F2F2" w:themeFill="background1" w:themeFillShade="F2"/>
                </w:tcPr>
                <w:p w14:paraId="1907951D" w14:textId="26AF3699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3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49" w:type="dxa"/>
                </w:tcPr>
                <w:p w14:paraId="52F02CA3" w14:textId="4A57FA71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4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43" w:type="dxa"/>
                </w:tcPr>
                <w:p w14:paraId="62ED3E68" w14:textId="39C8E954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5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2" w:type="dxa"/>
                </w:tcPr>
                <w:p w14:paraId="428009C7" w14:textId="41F5EA2A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6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6" w:type="dxa"/>
                </w:tcPr>
                <w:p w14:paraId="4503E3A5" w14:textId="36203E5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7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0" w:type="dxa"/>
                </w:tcPr>
                <w:p w14:paraId="41410E4D" w14:textId="5B174308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8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2" w:type="dxa"/>
                  <w:shd w:val="clear" w:color="auto" w:fill="F2F2F2" w:themeFill="background1" w:themeFillShade="F2"/>
                </w:tcPr>
                <w:p w14:paraId="77CE863F" w14:textId="36784905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9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5D032FEB" w14:textId="77777777" w:rsidTr="005B07CE">
              <w:trPr>
                <w:trHeight w:val="170"/>
              </w:trPr>
              <w:tc>
                <w:tcPr>
                  <w:tcW w:w="740" w:type="dxa"/>
                  <w:shd w:val="clear" w:color="auto" w:fill="F2F2F2" w:themeFill="background1" w:themeFillShade="F2"/>
                </w:tcPr>
                <w:p w14:paraId="4AB96B09" w14:textId="7E5396FE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10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49" w:type="dxa"/>
                </w:tcPr>
                <w:p w14:paraId="464C1E52" w14:textId="5E204A73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11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43" w:type="dxa"/>
                </w:tcPr>
                <w:p w14:paraId="713418C3" w14:textId="60A7D482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12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2" w:type="dxa"/>
                </w:tcPr>
                <w:p w14:paraId="76A6DD09" w14:textId="3BD4FA68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13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6" w:type="dxa"/>
                </w:tcPr>
                <w:p w14:paraId="7A7A8732" w14:textId="67EE7741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14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0" w:type="dxa"/>
                </w:tcPr>
                <w:p w14:paraId="49A17CC7" w14:textId="3F772AEE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15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2" w:type="dxa"/>
                  <w:shd w:val="clear" w:color="auto" w:fill="F2F2F2" w:themeFill="background1" w:themeFillShade="F2"/>
                </w:tcPr>
                <w:p w14:paraId="533CC29F" w14:textId="55A2B578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16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11423FEA" w14:textId="77777777" w:rsidTr="005B07CE">
              <w:trPr>
                <w:trHeight w:val="170"/>
              </w:trPr>
              <w:tc>
                <w:tcPr>
                  <w:tcW w:w="740" w:type="dxa"/>
                  <w:shd w:val="clear" w:color="auto" w:fill="F2F2F2" w:themeFill="background1" w:themeFillShade="F2"/>
                </w:tcPr>
                <w:p w14:paraId="5E522243" w14:textId="71A322BC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17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49" w:type="dxa"/>
                </w:tcPr>
                <w:p w14:paraId="0FF940A8" w14:textId="18D8DBC6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18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43" w:type="dxa"/>
                </w:tcPr>
                <w:p w14:paraId="6832181D" w14:textId="4473FE9E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19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2" w:type="dxa"/>
                </w:tcPr>
                <w:p w14:paraId="64D3FB62" w14:textId="46BB51CE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20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6" w:type="dxa"/>
                </w:tcPr>
                <w:p w14:paraId="335FB931" w14:textId="3CDBB121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21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0" w:type="dxa"/>
                </w:tcPr>
                <w:p w14:paraId="7A50576D" w14:textId="1C77BFA2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22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2" w:type="dxa"/>
                  <w:shd w:val="clear" w:color="auto" w:fill="F2F2F2" w:themeFill="background1" w:themeFillShade="F2"/>
                </w:tcPr>
                <w:p w14:paraId="7736ED80" w14:textId="38054D2E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23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54200E93" w14:textId="77777777" w:rsidTr="005B07CE">
              <w:trPr>
                <w:trHeight w:val="170"/>
              </w:trPr>
              <w:tc>
                <w:tcPr>
                  <w:tcW w:w="740" w:type="dxa"/>
                  <w:shd w:val="clear" w:color="auto" w:fill="F2F2F2" w:themeFill="background1" w:themeFillShade="F2"/>
                </w:tcPr>
                <w:p w14:paraId="359AA397" w14:textId="7613AC52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23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23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MonthEnd1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24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24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24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49" w:type="dxa"/>
                </w:tcPr>
                <w:p w14:paraId="08829873" w14:textId="0BAEE9C2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24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24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25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43" w:type="dxa"/>
                </w:tcPr>
                <w:p w14:paraId="151F16EC" w14:textId="7A48FDC3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26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2" w:type="dxa"/>
                </w:tcPr>
                <w:p w14:paraId="64BF167A" w14:textId="04D1B4FE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27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6" w:type="dxa"/>
                </w:tcPr>
                <w:p w14:paraId="11CE2FBF" w14:textId="7FF0743B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28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0" w:type="dxa"/>
                </w:tcPr>
                <w:p w14:paraId="2E0A7BAB" w14:textId="1FB08509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29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52" w:type="dxa"/>
                  <w:shd w:val="clear" w:color="auto" w:fill="F2F2F2" w:themeFill="background1" w:themeFillShade="F2"/>
                </w:tcPr>
                <w:p w14:paraId="63371B52" w14:textId="42C46D14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MonthEnd1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30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33FA8C15" w14:textId="77777777" w:rsidTr="005B07CE">
              <w:trPr>
                <w:trHeight w:val="170"/>
              </w:trPr>
              <w:tc>
                <w:tcPr>
                  <w:tcW w:w="740" w:type="dxa"/>
                  <w:shd w:val="clear" w:color="auto" w:fill="F2F2F2" w:themeFill="background1" w:themeFillShade="F2"/>
                </w:tcPr>
                <w:p w14:paraId="6CDC0BEB" w14:textId="541ACE88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MonthEnd1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31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49" w:type="dxa"/>
                </w:tcPr>
                <w:p w14:paraId="50C23380" w14:textId="18210333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43" w:type="dxa"/>
                </w:tcPr>
                <w:p w14:paraId="453E9C87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</w:p>
              </w:tc>
              <w:tc>
                <w:tcPr>
                  <w:tcW w:w="752" w:type="dxa"/>
                </w:tcPr>
                <w:p w14:paraId="0E07B785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</w:p>
              </w:tc>
              <w:tc>
                <w:tcPr>
                  <w:tcW w:w="756" w:type="dxa"/>
                </w:tcPr>
                <w:p w14:paraId="59181FF0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</w:p>
              </w:tc>
              <w:tc>
                <w:tcPr>
                  <w:tcW w:w="750" w:type="dxa"/>
                </w:tcPr>
                <w:p w14:paraId="0D8E23FD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</w:p>
              </w:tc>
              <w:tc>
                <w:tcPr>
                  <w:tcW w:w="752" w:type="dxa"/>
                  <w:shd w:val="clear" w:color="auto" w:fill="F2F2F2" w:themeFill="background1" w:themeFillShade="F2"/>
                </w:tcPr>
                <w:p w14:paraId="210766AC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</w:p>
              </w:tc>
            </w:tr>
          </w:tbl>
          <w:p w14:paraId="3E1DF022" w14:textId="77777777" w:rsidR="00B467DE" w:rsidRPr="000E0959" w:rsidRDefault="00B467DE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4524FB8" w14:textId="4E464964" w:rsidR="00B467DE" w:rsidRPr="00452EA8" w:rsidRDefault="000E0959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60"/>
                <w:szCs w:val="60"/>
                <w:lang w:val="it-IT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60"/>
                <w:szCs w:val="60"/>
                <w:lang w:val="it-IT" w:bidi="ru-RU"/>
              </w:rPr>
              <w:t>FEBRUARI</w:t>
            </w:r>
          </w:p>
          <w:tbl>
            <w:tblPr>
              <w:tblStyle w:val="CalendarTable"/>
              <w:tblW w:w="499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1"/>
              <w:gridCol w:w="749"/>
              <w:gridCol w:w="749"/>
              <w:gridCol w:w="749"/>
              <w:gridCol w:w="749"/>
              <w:gridCol w:w="749"/>
              <w:gridCol w:w="746"/>
            </w:tblGrid>
            <w:tr w:rsidR="001A0C51" w:rsidRPr="000E0959" w14:paraId="14F67303" w14:textId="77777777" w:rsidTr="00E97EDA">
              <w:trPr>
                <w:trHeight w:val="113"/>
              </w:trPr>
              <w:tc>
                <w:tcPr>
                  <w:tcW w:w="716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14C9497F" w14:textId="57AB7B9A" w:rsidR="001A0C51" w:rsidRPr="00E97EDA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MIN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09154629" w14:textId="0481B289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SEN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10314F24" w14:textId="7CFB75A0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SEL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4EB5CD0D" w14:textId="04CAAA68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RAB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2F8855AC" w14:textId="6039501F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  <w:t>KAM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1C4B7B2F" w14:textId="17A8DADC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JUM</w:t>
                  </w:r>
                </w:p>
              </w:tc>
              <w:tc>
                <w:tcPr>
                  <w:tcW w:w="712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16C1696F" w14:textId="26664F09" w:rsidR="001A0C51" w:rsidRPr="00E97EDA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SAB</w:t>
                  </w:r>
                </w:p>
              </w:tc>
            </w:tr>
            <w:tr w:rsidR="005B07CE" w:rsidRPr="000E0959" w14:paraId="33329C61" w14:textId="77777777" w:rsidTr="00E97EDA">
              <w:trPr>
                <w:trHeight w:val="170"/>
              </w:trPr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4DA6E998" w14:textId="6A46BC51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MonthStart2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“воскресенье" 1 ""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175C4C34" w14:textId="58970C3F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MonthStart2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“понедельник"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4AE43484" w14:textId="4768B7CF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MonthStart2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“вторник"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2FBF8CB0" w14:textId="4E8D8A9C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MonthStart2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“среда"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62850285" w14:textId="57D590EA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MonthStart2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= “четверг"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4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4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4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23BE8634" w14:textId="4D88AC1F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MonthStart2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“пятница"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4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5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5F2F4338" w14:textId="28ED8EF5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MonthStart2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“суббота"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6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7FE76B92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37A5F155" w14:textId="4B429CA9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7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281747" w14:textId="4D0ECDF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8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111F0FC" w14:textId="45BADD0E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9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856C67E" w14:textId="3D769B46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10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09AC88" w14:textId="5F330BF2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11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22CD8A9" w14:textId="6CFD01B1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12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6D80C3E0" w14:textId="6FF6B24D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13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43530167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6C16C256" w14:textId="6BE3BEB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14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02A58A6" w14:textId="123129B4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15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397B870" w14:textId="083CD4F8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16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8B7C40" w14:textId="6FB3626F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17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2A7BBE" w14:textId="1B0A955D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18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0D9EF5C" w14:textId="21738B6A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19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43C04CE7" w14:textId="7C6B1FED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20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45DE4E33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6269964C" w14:textId="14A819A9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21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B7BF33" w14:textId="150E3A4D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22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F2EB5FC" w14:textId="5BB2980B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23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E084FB4" w14:textId="57C4FE06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24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E666FD" w14:textId="5894D342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25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509AD0A" w14:textId="2D8D670C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26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2F4003CB" w14:textId="19BA95A4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27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59E7384C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7C6AD0FE" w14:textId="094FDE4B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MonthEnd2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28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E091A4" w14:textId="16C13AE5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MonthEnd2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24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4013AC" w14:textId="4422E89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24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MonthEnd2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73F982F" w14:textId="194BF70D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MonthEnd2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BE0FB9" w14:textId="68CD52C6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MonthEnd2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F6E2570" w14:textId="6B605FE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MonthEnd2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3F9F35FE" w14:textId="3B32D5F4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MonthEnd2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44C05615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1667B273" w14:textId="57CA8414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MonthEnd2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359C67" w14:textId="0A581AE2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MonthEnd2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ABDDEDA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411B3D51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4D0C2A63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66C2E943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5E7B8C40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</w:p>
              </w:tc>
            </w:tr>
          </w:tbl>
          <w:p w14:paraId="1D92269D" w14:textId="77777777" w:rsidR="00B467DE" w:rsidRPr="00452EA8" w:rsidRDefault="00B467DE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EBD0D6A" w14:textId="686F769D" w:rsidR="00B467DE" w:rsidRPr="00452EA8" w:rsidRDefault="000E0959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64"/>
                <w:szCs w:val="64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60"/>
                <w:szCs w:val="60"/>
                <w:lang w:val="en-US" w:bidi="ru-RU"/>
              </w:rPr>
              <w:t>MARET</w:t>
            </w:r>
          </w:p>
          <w:tbl>
            <w:tblPr>
              <w:tblStyle w:val="CalendarTable"/>
              <w:tblW w:w="4993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2"/>
              <w:gridCol w:w="752"/>
              <w:gridCol w:w="749"/>
              <w:gridCol w:w="749"/>
              <w:gridCol w:w="749"/>
              <w:gridCol w:w="749"/>
              <w:gridCol w:w="747"/>
            </w:tblGrid>
            <w:tr w:rsidR="001A0C51" w:rsidRPr="00452EA8" w14:paraId="5E4C3381" w14:textId="77777777" w:rsidTr="001A0C51">
              <w:trPr>
                <w:trHeight w:val="113"/>
              </w:trPr>
              <w:tc>
                <w:tcPr>
                  <w:tcW w:w="716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05B84998" w14:textId="4280E48B" w:rsidR="001A0C51" w:rsidRPr="00E97EDA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MIN</w:t>
                  </w:r>
                </w:p>
              </w:tc>
              <w:tc>
                <w:tcPr>
                  <w:tcW w:w="716" w:type="pct"/>
                  <w:tcBorders>
                    <w:bottom w:val="single" w:sz="8" w:space="0" w:color="auto"/>
                  </w:tcBorders>
                </w:tcPr>
                <w:p w14:paraId="09EBF489" w14:textId="73E7356F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SEN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3C10D49B" w14:textId="179AAF61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SEL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6CB917EC" w14:textId="4B1A16F9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RAB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13D79BDE" w14:textId="1141290E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  <w:t>KAM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5183531D" w14:textId="5EDCE2A2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JUM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3618539B" w14:textId="26974AE1" w:rsidR="001A0C51" w:rsidRPr="00E97EDA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SAB</w:t>
                  </w:r>
                </w:p>
              </w:tc>
            </w:tr>
            <w:tr w:rsidR="002B194C" w:rsidRPr="00452EA8" w14:paraId="0662C827" w14:textId="77777777" w:rsidTr="001A0C51">
              <w:trPr>
                <w:trHeight w:val="170"/>
              </w:trPr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2C60BFAB" w14:textId="4B9EA50A" w:rsidR="001B7CE1" w:rsidRPr="00E97EDA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MonthStart3 \@ dddd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“воскресенье" 1 ""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</w:tcPr>
                <w:p w14:paraId="16A5DADD" w14:textId="01C65DE6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MonthStart3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“понедельник"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73CA1EA8" w14:textId="70496FE6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MonthStart3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“вторник"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2C071316" w14:textId="19B6CB0E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MonthStart3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“среда"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2673F6CE" w14:textId="3CB48AE6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MonthStart3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= “четверг"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4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4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4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49CFFF13" w14:textId="4E776657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MonthStart3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“пятница"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4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5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5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5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4B794542" w14:textId="472F01EB" w:rsidR="001B7CE1" w:rsidRPr="00E97EDA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MonthStart3 \@ dddd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“суббота" 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5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6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6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6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2B194C" w:rsidRPr="00452EA8" w14:paraId="0E0C49DD" w14:textId="77777777" w:rsidTr="001A0C51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16A5251C" w14:textId="74992094" w:rsidR="001B7CE1" w:rsidRPr="00E97EDA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=G2+1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7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88D6BB4" w14:textId="28DD70B4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8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469ABA3" w14:textId="01E271D4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9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4EA5E7D" w14:textId="099CF7FB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10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37A5D2" w14:textId="2ACC70BE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11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7E13CE9" w14:textId="31C7CA08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12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26EA8565" w14:textId="4EE94D44" w:rsidR="001B7CE1" w:rsidRPr="00E97EDA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=F3+1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13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2B194C" w:rsidRPr="00452EA8" w14:paraId="55F8B4C0" w14:textId="77777777" w:rsidTr="001A0C51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087A526B" w14:textId="06A35EE9" w:rsidR="001B7CE1" w:rsidRPr="00E97EDA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=G3+1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14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7B89003" w14:textId="00A234C4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15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79A552" w14:textId="44BA78CC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16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BC819A5" w14:textId="14523908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17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68CCD7F" w14:textId="2F266DD1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18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2B45309" w14:textId="3EEEC85E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19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7AE24833" w14:textId="5DF79DD3" w:rsidR="001B7CE1" w:rsidRPr="00E97EDA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=F4+1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20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2B194C" w:rsidRPr="00452EA8" w14:paraId="1534BBA7" w14:textId="77777777" w:rsidTr="001A0C51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413B1D11" w14:textId="4D705030" w:rsidR="001B7CE1" w:rsidRPr="00E97EDA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=G4+1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21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3D6DD8F" w14:textId="51F2D377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22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4FE7C42" w14:textId="1032E478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23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1F1CA7E" w14:textId="6B160896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24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F2076F" w14:textId="0897F83B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25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71407FE" w14:textId="1B959117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26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26834682" w14:textId="1A4E982E" w:rsidR="001B7CE1" w:rsidRPr="00E97EDA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=F5+1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27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2B194C" w:rsidRPr="00452EA8" w14:paraId="3CCBEC22" w14:textId="77777777" w:rsidTr="001A0C51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230FA1A7" w14:textId="79067BF3" w:rsidR="001B7CE1" w:rsidRPr="00E97EDA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27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27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MonthEnd3 \@ 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28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28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28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9B94F0C" w14:textId="0FF1780D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MonthEnd3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29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51A4EDC" w14:textId="305C3513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MonthEnd3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30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501D0C" w14:textId="77E14BAC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MonthEnd3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31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5772802" w14:textId="34340A47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MonthEnd3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46959D" w14:textId="3CBAA342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MonthEnd3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19E68D6A" w14:textId="444D196F" w:rsidR="001B7CE1" w:rsidRPr="00E97EDA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0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28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MonthEnd3 \@ 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1B7CE1" w:rsidRPr="00452EA8" w14:paraId="370F1D72" w14:textId="77777777" w:rsidTr="001A0C51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762E98E8" w14:textId="6B46F678" w:rsidR="001B7CE1" w:rsidRPr="00E97EDA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0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MonthEnd3 \@ 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4AD0433" w14:textId="4738FBE5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MonthEnd3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C87058D" w14:textId="77777777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52ECB0C9" w14:textId="77777777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5D47028F" w14:textId="77777777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083A053D" w14:textId="77777777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34E7AE1B" w14:textId="77777777" w:rsidR="001B7CE1" w:rsidRPr="00E97EDA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</w:p>
              </w:tc>
            </w:tr>
          </w:tbl>
          <w:p w14:paraId="0AE01BD9" w14:textId="77777777" w:rsidR="00B467DE" w:rsidRPr="00452EA8" w:rsidRDefault="00B467DE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F4E0F7B" w14:textId="3706A6D5" w:rsidR="00B467DE" w:rsidRPr="00452EA8" w:rsidRDefault="000E0959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64"/>
                <w:szCs w:val="64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60"/>
                <w:szCs w:val="60"/>
                <w:lang w:val="en-US" w:bidi="ru-RU"/>
              </w:rPr>
              <w:t>APRIL</w:t>
            </w:r>
          </w:p>
          <w:tbl>
            <w:tblPr>
              <w:tblStyle w:val="CalendarTable"/>
              <w:tblW w:w="499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8"/>
              <w:gridCol w:w="748"/>
              <w:gridCol w:w="751"/>
              <w:gridCol w:w="748"/>
              <w:gridCol w:w="751"/>
              <w:gridCol w:w="751"/>
              <w:gridCol w:w="746"/>
            </w:tblGrid>
            <w:tr w:rsidR="001A0C51" w:rsidRPr="00452EA8" w14:paraId="7A530A9E" w14:textId="77777777" w:rsidTr="001A0C51">
              <w:trPr>
                <w:trHeight w:val="113"/>
              </w:trPr>
              <w:tc>
                <w:tcPr>
                  <w:tcW w:w="713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60B4A8CA" w14:textId="0923D783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MIN</w:t>
                  </w:r>
                </w:p>
              </w:tc>
              <w:tc>
                <w:tcPr>
                  <w:tcW w:w="713" w:type="pct"/>
                  <w:tcBorders>
                    <w:bottom w:val="single" w:sz="8" w:space="0" w:color="auto"/>
                  </w:tcBorders>
                </w:tcPr>
                <w:p w14:paraId="0DBC35B0" w14:textId="4C7682ED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SEN</w:t>
                  </w:r>
                </w:p>
              </w:tc>
              <w:tc>
                <w:tcPr>
                  <w:tcW w:w="716" w:type="pct"/>
                  <w:tcBorders>
                    <w:bottom w:val="single" w:sz="8" w:space="0" w:color="auto"/>
                  </w:tcBorders>
                </w:tcPr>
                <w:p w14:paraId="08644E6C" w14:textId="3173A2E2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SEL</w:t>
                  </w:r>
                </w:p>
              </w:tc>
              <w:tc>
                <w:tcPr>
                  <w:tcW w:w="713" w:type="pct"/>
                  <w:tcBorders>
                    <w:bottom w:val="single" w:sz="8" w:space="0" w:color="auto"/>
                  </w:tcBorders>
                </w:tcPr>
                <w:p w14:paraId="0B214287" w14:textId="786776DC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RAB</w:t>
                  </w:r>
                </w:p>
              </w:tc>
              <w:tc>
                <w:tcPr>
                  <w:tcW w:w="716" w:type="pct"/>
                  <w:tcBorders>
                    <w:bottom w:val="single" w:sz="8" w:space="0" w:color="auto"/>
                  </w:tcBorders>
                </w:tcPr>
                <w:p w14:paraId="1601FEDA" w14:textId="439AD39D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  <w:t>KAM</w:t>
                  </w:r>
                </w:p>
              </w:tc>
              <w:tc>
                <w:tcPr>
                  <w:tcW w:w="716" w:type="pct"/>
                  <w:tcBorders>
                    <w:bottom w:val="single" w:sz="8" w:space="0" w:color="auto"/>
                  </w:tcBorders>
                </w:tcPr>
                <w:p w14:paraId="659AA172" w14:textId="2B66A049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JUM</w:t>
                  </w:r>
                </w:p>
              </w:tc>
              <w:tc>
                <w:tcPr>
                  <w:tcW w:w="711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783091B7" w14:textId="2D753663" w:rsidR="001A0C51" w:rsidRPr="00E97EDA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SAB</w:t>
                  </w:r>
                </w:p>
              </w:tc>
            </w:tr>
            <w:tr w:rsidR="002B194C" w:rsidRPr="00452EA8" w14:paraId="09144020" w14:textId="77777777" w:rsidTr="001A0C51">
              <w:trPr>
                <w:trHeight w:val="170"/>
              </w:trPr>
              <w:tc>
                <w:tcPr>
                  <w:tcW w:w="713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5ECB5A64" w14:textId="41DE0303" w:rsidR="001B7CE1" w:rsidRPr="00217EA7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MonthStart4 \@ dddd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четверг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“воскресенье" 1 ""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</w:tcBorders>
                </w:tcPr>
                <w:p w14:paraId="3A578612" w14:textId="084528CC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MonthStart4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четверг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“понедельник"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</w:tcPr>
                <w:p w14:paraId="4ABF2EEA" w14:textId="4D86AB4C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MonthStart4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четверг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“вторник"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</w:tcBorders>
                </w:tcPr>
                <w:p w14:paraId="2377A0B3" w14:textId="754A682D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MonthStart4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четверг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“среда"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</w:tcPr>
                <w:p w14:paraId="3F5CB6C3" w14:textId="38936AE3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MonthStart4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четверг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= “четверг"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</w:tcPr>
                <w:p w14:paraId="62DC3878" w14:textId="56E7E41D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MonthStart4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четверг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“пятница"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1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356F476F" w14:textId="704E09E9" w:rsidR="001B7CE1" w:rsidRPr="00E97EDA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MonthStart4 \@ dddd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четверг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“суббота" 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3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2B194C" w:rsidRPr="00452EA8" w14:paraId="215494D8" w14:textId="77777777" w:rsidTr="001A0C51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</w:tcPr>
                <w:p w14:paraId="68ECB416" w14:textId="17611EFF" w:rsidR="001B7CE1" w:rsidRPr="00217EA7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=G2+1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4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BC58D20" w14:textId="7C25B508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5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4C3FC5C" w14:textId="64417C5A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6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2DB5394D" w14:textId="713EC9FF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7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C641DAF" w14:textId="53540F3A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8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7D38CD4" w14:textId="5343B1CA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9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</w:tcPr>
                <w:p w14:paraId="19CE7B15" w14:textId="47D687C5" w:rsidR="001B7CE1" w:rsidRPr="00E97EDA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=F3+1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10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2B194C" w:rsidRPr="00452EA8" w14:paraId="7B1EBF08" w14:textId="77777777" w:rsidTr="001A0C51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</w:tcPr>
                <w:p w14:paraId="44DEEF7F" w14:textId="44659896" w:rsidR="001B7CE1" w:rsidRPr="00217EA7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=G3+1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11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3796AA7D" w14:textId="4FD6E7E8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12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A173E99" w14:textId="403D433C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13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8C94E78" w14:textId="54840EF0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14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DD43819" w14:textId="060B9245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15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178DD25" w14:textId="18C7488C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16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</w:tcPr>
                <w:p w14:paraId="64C8818C" w14:textId="431FAF09" w:rsidR="001B7CE1" w:rsidRPr="00E97EDA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=F4+1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17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2B194C" w:rsidRPr="00452EA8" w14:paraId="271D35E2" w14:textId="77777777" w:rsidTr="001A0C51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</w:tcPr>
                <w:p w14:paraId="65939AAD" w14:textId="3286015D" w:rsidR="001B7CE1" w:rsidRPr="00217EA7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=G4+1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18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6AA1D9F4" w14:textId="45F761D1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19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E335030" w14:textId="776A9027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20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1982683" w14:textId="181C0302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21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50A7110" w14:textId="37F44131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22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CA06E39" w14:textId="2F1882B2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23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</w:tcPr>
                <w:p w14:paraId="21B13A7B" w14:textId="652AD6F5" w:rsidR="001B7CE1" w:rsidRPr="00E97EDA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=F5+1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24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2B194C" w:rsidRPr="00452EA8" w14:paraId="7504CF8E" w14:textId="77777777" w:rsidTr="001A0C51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</w:tcPr>
                <w:p w14:paraId="26A8F798" w14:textId="3788815C" w:rsidR="001B7CE1" w:rsidRPr="00217EA7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24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24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MonthEnd4 \@ 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25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25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25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3B2F498D" w14:textId="7481606F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25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25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MonthEnd4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26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0257D11" w14:textId="091A6913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MonthEnd4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27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93BBCA8" w14:textId="076E4C88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MonthEnd4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28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3C15DCF" w14:textId="47521146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MonthEnd4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29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C38B3CE" w14:textId="636471F3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MonthEnd4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30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</w:tcPr>
                <w:p w14:paraId="7656A4FF" w14:textId="0C89A504" w:rsidR="001B7CE1" w:rsidRPr="00E97EDA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MonthEnd4 \@ 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844D23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1B7CE1" w:rsidRPr="00452EA8" w14:paraId="3C4513A4" w14:textId="77777777" w:rsidTr="001A0C51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</w:tcPr>
                <w:p w14:paraId="549B83C7" w14:textId="4CB4AC9F" w:rsidR="001B7CE1" w:rsidRPr="00217EA7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844D23"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MonthEnd4 \@ 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844D23"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844D23"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844D23"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6D1B599C" w14:textId="39D1E48D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844D23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MonthEnd4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844D23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D499A3A" w14:textId="77777777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3" w:type="pct"/>
                </w:tcPr>
                <w:p w14:paraId="1BAE73EC" w14:textId="77777777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0EA1D7D7" w14:textId="77777777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71E201EF" w14:textId="77777777" w:rsidR="001B7CE1" w:rsidRPr="00452EA8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</w:tcPr>
                <w:p w14:paraId="06711BD3" w14:textId="77777777" w:rsidR="001B7CE1" w:rsidRPr="00E97EDA" w:rsidRDefault="001B7CE1" w:rsidP="001B7CE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</w:p>
              </w:tc>
            </w:tr>
          </w:tbl>
          <w:p w14:paraId="5298F9E5" w14:textId="77777777" w:rsidR="00B467DE" w:rsidRPr="00452EA8" w:rsidRDefault="00B467DE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467DE" w:rsidRPr="000E0959" w14:paraId="6CF8E282" w14:textId="77777777" w:rsidTr="00452EA8">
        <w:trPr>
          <w:trHeight w:val="567"/>
          <w:jc w:val="center"/>
        </w:trPr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452A47B2" w14:textId="164BDDCB" w:rsidR="00B467DE" w:rsidRPr="00452EA8" w:rsidRDefault="000E0959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64"/>
                <w:szCs w:val="64"/>
                <w:lang w:val="de-DE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60"/>
                <w:szCs w:val="60"/>
                <w:lang w:val="de-DE" w:bidi="ru-RU"/>
              </w:rPr>
              <w:t>MUNGKIN</w:t>
            </w:r>
          </w:p>
          <w:tbl>
            <w:tblPr>
              <w:tblStyle w:val="CalendarTable"/>
              <w:tblW w:w="4993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2"/>
              <w:gridCol w:w="751"/>
              <w:gridCol w:w="750"/>
              <w:gridCol w:w="749"/>
              <w:gridCol w:w="749"/>
              <w:gridCol w:w="749"/>
              <w:gridCol w:w="746"/>
            </w:tblGrid>
            <w:tr w:rsidR="001A0C51" w:rsidRPr="00452EA8" w14:paraId="239AEFCE" w14:textId="77777777" w:rsidTr="001A0C51">
              <w:trPr>
                <w:trHeight w:val="113"/>
              </w:trPr>
              <w:tc>
                <w:tcPr>
                  <w:tcW w:w="716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020D406C" w14:textId="54F4E303" w:rsidR="001A0C51" w:rsidRPr="00E97EDA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  <w:lang w:val="de-DE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MIN</w:t>
                  </w:r>
                </w:p>
              </w:tc>
              <w:tc>
                <w:tcPr>
                  <w:tcW w:w="716" w:type="pct"/>
                  <w:tcBorders>
                    <w:bottom w:val="single" w:sz="8" w:space="0" w:color="auto"/>
                  </w:tcBorders>
                </w:tcPr>
                <w:p w14:paraId="516D3105" w14:textId="4686237C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de-DE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SEN</w:t>
                  </w:r>
                </w:p>
              </w:tc>
              <w:tc>
                <w:tcPr>
                  <w:tcW w:w="715" w:type="pct"/>
                  <w:tcBorders>
                    <w:bottom w:val="single" w:sz="8" w:space="0" w:color="auto"/>
                  </w:tcBorders>
                </w:tcPr>
                <w:p w14:paraId="64FE7917" w14:textId="2407E7C9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de-DE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SEL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117843E5" w14:textId="509EC005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de-DE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RAB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4DD1682E" w14:textId="34B86DA0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de-DE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  <w:t>KAM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75968B31" w14:textId="4ED4D548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de-DE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JUM</w:t>
                  </w:r>
                </w:p>
              </w:tc>
              <w:tc>
                <w:tcPr>
                  <w:tcW w:w="712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2B66D8E1" w14:textId="678DEE57" w:rsidR="001A0C51" w:rsidRPr="00E97EDA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  <w:lang w:val="de-DE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SAB</w:t>
                  </w:r>
                </w:p>
              </w:tc>
            </w:tr>
            <w:tr w:rsidR="00C63B21" w:rsidRPr="00452EA8" w14:paraId="2642BFEC" w14:textId="77777777" w:rsidTr="001A0C51">
              <w:trPr>
                <w:trHeight w:val="170"/>
              </w:trPr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09EE70EE" w14:textId="11F176A3" w:rsidR="00C63B21" w:rsidRPr="00E97EDA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de-DE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MonthStart5 \@ dddd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суббота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“воскресенье" 1 ""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</w:tcPr>
                <w:p w14:paraId="1B6F0BB1" w14:textId="44ED3C7A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de-DE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MonthStart5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суббота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“понедельник"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844D23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</w:tcPr>
                <w:p w14:paraId="0E2045BE" w14:textId="0B49159E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de-DE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MonthStart5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суббота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“вторник"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844D23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07204598" w14:textId="3C00FC0A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de-DE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MonthStart5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суббота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“среда"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844D23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7C1A9B34" w14:textId="28911C23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de-DE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MonthStart5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суббота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= “четверг"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23C10291" w14:textId="07B20582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de-DE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MonthStart5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суббота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“пятница"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3E8C4513" w14:textId="07D004C4" w:rsidR="00C63B21" w:rsidRPr="00E97EDA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MonthStart5 \@ dddd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суббота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“суббота" 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1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C63B21" w:rsidRPr="00452EA8" w14:paraId="0E5D3E99" w14:textId="77777777" w:rsidTr="001A0C51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69C9884A" w14:textId="6C3F91E7" w:rsidR="00C63B21" w:rsidRPr="00E97EDA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=G2+1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37E6AA0" w14:textId="2574B0B5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3CD83F8" w14:textId="41B8113C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4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E4CA713" w14:textId="5AF72B12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5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DB23F8C" w14:textId="3AC914DE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6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A3CA7D1" w14:textId="59D11467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7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73FEBB1D" w14:textId="746D8B27" w:rsidR="00C63B21" w:rsidRPr="00E97EDA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=F3+1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8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C63B21" w:rsidRPr="00452EA8" w14:paraId="2DBB83E1" w14:textId="77777777" w:rsidTr="001A0C51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2A373F30" w14:textId="3C26035D" w:rsidR="00C63B21" w:rsidRPr="00E97EDA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=G3+1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9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47FD27B" w14:textId="75A84194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10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6BA7B72" w14:textId="44E25EBE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11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B1E982F" w14:textId="74AF0EBC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12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FC11FC2" w14:textId="62A15774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13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EC49C4" w14:textId="6D10FC3A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14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29D6BA73" w14:textId="585052D1" w:rsidR="00C63B21" w:rsidRPr="00E97EDA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=F4+1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15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C63B21" w:rsidRPr="00452EA8" w14:paraId="0FF32899" w14:textId="77777777" w:rsidTr="001A0C51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0DBF07C3" w14:textId="5BE9FE16" w:rsidR="00C63B21" w:rsidRPr="00E97EDA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=G4+1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16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4998014" w14:textId="45F41774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17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FD380F8" w14:textId="3A326825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18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0076DC1" w14:textId="2A232BB8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19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80A5FC7" w14:textId="1A3CEA1F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20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10926E4" w14:textId="2B6C7E39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21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4725CB40" w14:textId="4F508CEC" w:rsidR="00C63B21" w:rsidRPr="00E97EDA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=F5+1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22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C63B21" w:rsidRPr="00452EA8" w14:paraId="6BAAEA03" w14:textId="77777777" w:rsidTr="001A0C51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7E6940F5" w14:textId="275FACF1" w:rsidR="00C63B21" w:rsidRPr="00E97EDA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22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22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MonthEnd5 \@ 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23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23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23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6EDECDE" w14:textId="165A0F4F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23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23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MonthEnd5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24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24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24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0A4CFDA" w14:textId="027054DB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24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24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MonthEnd5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25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25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25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C69173" w14:textId="077C6C81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25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25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MonthEnd5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26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5C6A58B" w14:textId="6A3C07AF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MonthEnd5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27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0C9AB40" w14:textId="04B38EFA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MonthEnd5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28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23BB835A" w14:textId="04F98151" w:rsidR="00C63B21" w:rsidRPr="00E97EDA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28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28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MonthEnd5 \@ 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29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C63B21" w:rsidRPr="00452EA8" w14:paraId="0A9D4F3F" w14:textId="77777777" w:rsidTr="001A0C51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16E05886" w14:textId="203D7AD3" w:rsidR="00C63B21" w:rsidRPr="00E97EDA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MonthEnd5 \@ 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30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7B0C1A8" w14:textId="189CA423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MonthEnd5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31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3020D9F" w14:textId="77777777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714" w:type="pct"/>
                </w:tcPr>
                <w:p w14:paraId="50D13A18" w14:textId="77777777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714" w:type="pct"/>
                </w:tcPr>
                <w:p w14:paraId="05AE8071" w14:textId="77777777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714" w:type="pct"/>
                </w:tcPr>
                <w:p w14:paraId="12821ABD" w14:textId="77777777" w:rsidR="00C63B21" w:rsidRPr="00452EA8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2448742B" w14:textId="77777777" w:rsidR="00C63B21" w:rsidRPr="00E97EDA" w:rsidRDefault="00C63B21" w:rsidP="00C63B2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</w:p>
              </w:tc>
            </w:tr>
          </w:tbl>
          <w:p w14:paraId="433D9363" w14:textId="77777777" w:rsidR="00B467DE" w:rsidRPr="00452EA8" w:rsidRDefault="00B467DE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7455380" w14:textId="4AB67A7A" w:rsidR="00B467DE" w:rsidRPr="00452EA8" w:rsidRDefault="000E0959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64"/>
                <w:szCs w:val="64"/>
                <w:lang w:val="it-IT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60"/>
                <w:szCs w:val="60"/>
                <w:lang w:val="it-IT" w:bidi="ru-RU"/>
              </w:rPr>
              <w:t>JUNI</w:t>
            </w:r>
          </w:p>
          <w:tbl>
            <w:tblPr>
              <w:tblStyle w:val="CalendarTable"/>
              <w:tblW w:w="499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1"/>
              <w:gridCol w:w="749"/>
              <w:gridCol w:w="749"/>
              <w:gridCol w:w="749"/>
              <w:gridCol w:w="749"/>
              <w:gridCol w:w="749"/>
              <w:gridCol w:w="746"/>
            </w:tblGrid>
            <w:tr w:rsidR="001A0C51" w:rsidRPr="000E0959" w14:paraId="5F2FCE51" w14:textId="77777777" w:rsidTr="00E97EDA">
              <w:trPr>
                <w:trHeight w:val="113"/>
              </w:trPr>
              <w:tc>
                <w:tcPr>
                  <w:tcW w:w="716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59A11749" w14:textId="1D373159" w:rsidR="001A0C51" w:rsidRPr="00E97EDA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MIN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140737CB" w14:textId="12C0EF1C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SEN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73F42C47" w14:textId="70C7A0D9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SEL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79538F35" w14:textId="09352767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RAB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15A9E85B" w14:textId="30CF54D3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  <w:t>KAM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3243A787" w14:textId="224931F1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JUM</w:t>
                  </w:r>
                </w:p>
              </w:tc>
              <w:tc>
                <w:tcPr>
                  <w:tcW w:w="712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687EAFEC" w14:textId="4076CD11" w:rsidR="001A0C51" w:rsidRPr="00E97EDA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SAB</w:t>
                  </w:r>
                </w:p>
              </w:tc>
            </w:tr>
            <w:tr w:rsidR="005B07CE" w:rsidRPr="000E0959" w14:paraId="1A4514C4" w14:textId="77777777" w:rsidTr="00E97EDA">
              <w:trPr>
                <w:trHeight w:val="170"/>
              </w:trPr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480AF49C" w14:textId="3C8C8133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MonthStart6 \@ dddd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вторник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“воскресенье" 1 ""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6756CFD3" w14:textId="78609AC6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MonthStart6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вторник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“понедельник"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086FB29D" w14:textId="7F3DBC33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MonthStart6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вторник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“вторник"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4023E629" w14:textId="53AECF5C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MonthStart6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вторник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“среда"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3C41846B" w14:textId="7868F788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MonthStart6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вторник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= “четверг"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3881C853" w14:textId="6836991E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MonthStart6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вторник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“пятница"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4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4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4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65EEEE9E" w14:textId="4BB427BD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MonthStart6 \@ dddd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вторник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“суббота" 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4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5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5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5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78405C74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673A7639" w14:textId="210B4D77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=G2+1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6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8D64C70" w14:textId="3D9D2698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7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03F3575" w14:textId="7FC7AA95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8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3F2C25C" w14:textId="49BE74D4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9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317431A" w14:textId="2A572276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10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E7603B3" w14:textId="6C85FBD9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11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4078E044" w14:textId="1EBA2755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=F3+1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12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5D031C5C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5827C07B" w14:textId="64082B6A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=G3+1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13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8100FB8" w14:textId="642A427F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14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B37C1EF" w14:textId="493CBEA9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15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517E196" w14:textId="3FAFFE6A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16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03629C3" w14:textId="2A32617D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17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8ECD165" w14:textId="554F1026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18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0029C1F9" w14:textId="7CEE8906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=F4+1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19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6496E89C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5B63EA63" w14:textId="65288979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=G4+1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20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23AE96" w14:textId="218CEDED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21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AED6312" w14:textId="5E3B51DA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22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FFE7451" w14:textId="73646D0D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23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C12BE8" w14:textId="359E1A4C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24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0BE2D17" w14:textId="40D94848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25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1AD47B9D" w14:textId="022A0266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=F5+1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26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718631EE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0C66A552" w14:textId="111D87F7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26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26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MonthEnd6 \@ 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27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27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27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8E0E127" w14:textId="4BD1403D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MonthEnd6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28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62A6F02" w14:textId="403EA532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MonthEnd6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29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4F17165" w14:textId="520B6996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MonthEnd6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30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982F72" w14:textId="6914FEA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MonthEnd6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260F6A3" w14:textId="7B7E41AB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MonthEnd6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0CE2BD56" w14:textId="484831A9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28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MonthEnd6 \@ 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6566EF2C" w14:textId="77777777" w:rsidTr="00CA772A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44365F50" w14:textId="6A8C860D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MonthEnd6 \@ 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F3509C" w14:textId="65707CD6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MonthEnd6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56854A1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7E8363F3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119E5BB7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03312778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0FC3CB9D" w14:textId="77777777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</w:p>
              </w:tc>
            </w:tr>
          </w:tbl>
          <w:p w14:paraId="2C4C1E86" w14:textId="77777777" w:rsidR="00B467DE" w:rsidRPr="00452EA8" w:rsidRDefault="00B467DE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525BF21" w14:textId="7CDA0E26" w:rsidR="00B467DE" w:rsidRPr="00452EA8" w:rsidRDefault="000E0959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64"/>
                <w:szCs w:val="64"/>
                <w:lang w:val="it-IT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60"/>
                <w:szCs w:val="60"/>
                <w:lang w:val="it-IT" w:bidi="ru-RU"/>
              </w:rPr>
              <w:t>JULI</w:t>
            </w:r>
          </w:p>
          <w:tbl>
            <w:tblPr>
              <w:tblStyle w:val="CalendarTable"/>
              <w:tblW w:w="4993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3"/>
              <w:gridCol w:w="753"/>
              <w:gridCol w:w="749"/>
              <w:gridCol w:w="749"/>
              <w:gridCol w:w="749"/>
              <w:gridCol w:w="749"/>
              <w:gridCol w:w="745"/>
            </w:tblGrid>
            <w:tr w:rsidR="001A0C51" w:rsidRPr="000E0959" w14:paraId="74B4BA08" w14:textId="77777777" w:rsidTr="005B07CE">
              <w:trPr>
                <w:trHeight w:val="113"/>
              </w:trPr>
              <w:tc>
                <w:tcPr>
                  <w:tcW w:w="717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242247EE" w14:textId="25EB8FE5" w:rsidR="001A0C51" w:rsidRPr="00E97EDA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MIN</w:t>
                  </w:r>
                </w:p>
              </w:tc>
              <w:tc>
                <w:tcPr>
                  <w:tcW w:w="717" w:type="pct"/>
                  <w:tcBorders>
                    <w:bottom w:val="single" w:sz="8" w:space="0" w:color="auto"/>
                  </w:tcBorders>
                </w:tcPr>
                <w:p w14:paraId="522E415D" w14:textId="5AD3EDAE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SEN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538E66B3" w14:textId="5C008CE3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SEL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1906B9AC" w14:textId="0CAB5CA9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RAB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320DAA64" w14:textId="366AE5E9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  <w:t>KAM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514E8CED" w14:textId="0ECA932D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JUM</w:t>
                  </w:r>
                </w:p>
              </w:tc>
              <w:tc>
                <w:tcPr>
                  <w:tcW w:w="712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4D814EB1" w14:textId="2D0FA2E5" w:rsidR="001A0C51" w:rsidRPr="00E97EDA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  <w:lang w:val="it-IT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SAB</w:t>
                  </w:r>
                </w:p>
              </w:tc>
            </w:tr>
            <w:tr w:rsidR="005B07CE" w:rsidRPr="000E0959" w14:paraId="64EBDEDC" w14:textId="77777777" w:rsidTr="005B07CE">
              <w:trPr>
                <w:trHeight w:val="170"/>
              </w:trPr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5451CE06" w14:textId="0BE262B6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MonthStart7 \@ dddd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четверг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“воскресенье" 1 ""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</w:tcPr>
                <w:p w14:paraId="6159A59A" w14:textId="40D8513E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MonthStart7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четверг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“понедельник"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4732F497" w14:textId="46F5419A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MonthStart7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четверг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“вторник"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08DE1110" w14:textId="6E6A3606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MonthStart7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четверг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“среда"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4A413BDF" w14:textId="7DFEE5B8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MonthStart7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четверг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= “четверг"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43A2C888" w14:textId="1AB83903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MonthStart7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четверг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“пятница"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56F3E02C" w14:textId="1579E328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MonthStart7 \@ dddd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четверг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“суббота" 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3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6DE2F318" w14:textId="77777777" w:rsidTr="005B07CE">
              <w:trPr>
                <w:trHeight w:val="170"/>
              </w:trPr>
              <w:tc>
                <w:tcPr>
                  <w:tcW w:w="717" w:type="pct"/>
                  <w:shd w:val="clear" w:color="auto" w:fill="F2F2F2" w:themeFill="background1" w:themeFillShade="F2"/>
                </w:tcPr>
                <w:p w14:paraId="47D186D2" w14:textId="6CD60BAC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=G2+1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4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</w:tcPr>
                <w:p w14:paraId="4C2E0B84" w14:textId="6805995F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5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D7CB001" w14:textId="72DC5BD5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6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78E32A" w14:textId="67A5E204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7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FAFA310" w14:textId="67DFC87D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8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00F90B9" w14:textId="281FB75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9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20300956" w14:textId="3B5959B4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=F3+1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10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48C01494" w14:textId="77777777" w:rsidTr="005B07CE">
              <w:trPr>
                <w:trHeight w:val="170"/>
              </w:trPr>
              <w:tc>
                <w:tcPr>
                  <w:tcW w:w="717" w:type="pct"/>
                  <w:shd w:val="clear" w:color="auto" w:fill="F2F2F2" w:themeFill="background1" w:themeFillShade="F2"/>
                </w:tcPr>
                <w:p w14:paraId="3694CB2B" w14:textId="59030DDF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=G3+1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11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</w:tcPr>
                <w:p w14:paraId="0542F662" w14:textId="31D2D1B2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12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F2C532" w14:textId="03C6607E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13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08406D4" w14:textId="331AD53B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14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406A9A4" w14:textId="0371660A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15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EA6BC04" w14:textId="0F95F2B2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16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2D87AB36" w14:textId="4DF1252A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=F4+1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17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50DE6323" w14:textId="77777777" w:rsidTr="005B07CE">
              <w:trPr>
                <w:trHeight w:val="170"/>
              </w:trPr>
              <w:tc>
                <w:tcPr>
                  <w:tcW w:w="717" w:type="pct"/>
                  <w:shd w:val="clear" w:color="auto" w:fill="F2F2F2" w:themeFill="background1" w:themeFillShade="F2"/>
                </w:tcPr>
                <w:p w14:paraId="0BE24311" w14:textId="1FE4BAD7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=G4+1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18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</w:tcPr>
                <w:p w14:paraId="023399BA" w14:textId="55CDF150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19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09D310A" w14:textId="5E7285BD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20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96F1683" w14:textId="08C33A9E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21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5BF942E" w14:textId="28917819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22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1A47477" w14:textId="2C353AD3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23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6D14C535" w14:textId="5A5AE4F7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=F5+1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24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111AFD71" w14:textId="77777777" w:rsidTr="005B07CE">
              <w:trPr>
                <w:trHeight w:val="170"/>
              </w:trPr>
              <w:tc>
                <w:tcPr>
                  <w:tcW w:w="717" w:type="pct"/>
                  <w:shd w:val="clear" w:color="auto" w:fill="F2F2F2" w:themeFill="background1" w:themeFillShade="F2"/>
                </w:tcPr>
                <w:p w14:paraId="7E8E0A4E" w14:textId="0EC4C390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24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24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MonthEnd7 \@ 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25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25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25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</w:tcPr>
                <w:p w14:paraId="2A2E5550" w14:textId="28C13EAA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MonthEnd7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26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E8BA505" w14:textId="173111BB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MonthEnd7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27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468B2E" w14:textId="06CB304D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MonthEnd7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28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3563FCC" w14:textId="009DBAED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MonthEnd7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29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EDA5804" w14:textId="28BBEAEF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MonthEnd7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30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096F624E" w14:textId="334EE26A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MonthEnd7 \@ 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31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4CDBF245" w14:textId="77777777" w:rsidTr="005B07CE">
              <w:trPr>
                <w:trHeight w:val="170"/>
              </w:trPr>
              <w:tc>
                <w:tcPr>
                  <w:tcW w:w="717" w:type="pct"/>
                  <w:shd w:val="clear" w:color="auto" w:fill="F2F2F2" w:themeFill="background1" w:themeFillShade="F2"/>
                </w:tcPr>
                <w:p w14:paraId="537986E1" w14:textId="1DD76558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MonthEnd7 \@ 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</w:tcPr>
                <w:p w14:paraId="783853BB" w14:textId="4146837C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MonthEnd7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F11FA7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745800BD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6F213FE7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</w:p>
              </w:tc>
              <w:tc>
                <w:tcPr>
                  <w:tcW w:w="714" w:type="pct"/>
                </w:tcPr>
                <w:p w14:paraId="699D7AD3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it-IT"/>
                    </w:rPr>
                  </w:pP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597DDEDF" w14:textId="77777777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it-IT"/>
                    </w:rPr>
                  </w:pPr>
                </w:p>
              </w:tc>
            </w:tr>
          </w:tbl>
          <w:p w14:paraId="7F3BC12F" w14:textId="77777777" w:rsidR="00B467DE" w:rsidRPr="00452EA8" w:rsidRDefault="00B467DE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it-IT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A1C06B6" w14:textId="2AF19BF1" w:rsidR="00B467DE" w:rsidRPr="00452EA8" w:rsidRDefault="000E0959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64"/>
                <w:szCs w:val="64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60"/>
                <w:szCs w:val="60"/>
                <w:lang w:val="en-US" w:bidi="ru-RU"/>
              </w:rPr>
              <w:t>AGUSTUS</w:t>
            </w:r>
          </w:p>
          <w:tbl>
            <w:tblPr>
              <w:tblStyle w:val="CalendarTable"/>
              <w:tblW w:w="499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8"/>
              <w:gridCol w:w="748"/>
              <w:gridCol w:w="751"/>
              <w:gridCol w:w="748"/>
              <w:gridCol w:w="751"/>
              <w:gridCol w:w="751"/>
              <w:gridCol w:w="746"/>
            </w:tblGrid>
            <w:tr w:rsidR="001A0C51" w:rsidRPr="000E0959" w14:paraId="512CD26C" w14:textId="77777777" w:rsidTr="001A0C51">
              <w:trPr>
                <w:trHeight w:val="113"/>
              </w:trPr>
              <w:tc>
                <w:tcPr>
                  <w:tcW w:w="713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403A4544" w14:textId="2D9738E4" w:rsidR="001A0C51" w:rsidRPr="00E97EDA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MIN</w:t>
                  </w:r>
                </w:p>
              </w:tc>
              <w:tc>
                <w:tcPr>
                  <w:tcW w:w="713" w:type="pct"/>
                  <w:tcBorders>
                    <w:bottom w:val="single" w:sz="8" w:space="0" w:color="auto"/>
                  </w:tcBorders>
                </w:tcPr>
                <w:p w14:paraId="168010AE" w14:textId="2E8C964B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SEN</w:t>
                  </w:r>
                </w:p>
              </w:tc>
              <w:tc>
                <w:tcPr>
                  <w:tcW w:w="716" w:type="pct"/>
                  <w:tcBorders>
                    <w:bottom w:val="single" w:sz="8" w:space="0" w:color="auto"/>
                  </w:tcBorders>
                </w:tcPr>
                <w:p w14:paraId="4A0CA7EB" w14:textId="45F5CEB3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SEL</w:t>
                  </w:r>
                </w:p>
              </w:tc>
              <w:tc>
                <w:tcPr>
                  <w:tcW w:w="713" w:type="pct"/>
                  <w:tcBorders>
                    <w:bottom w:val="single" w:sz="8" w:space="0" w:color="auto"/>
                  </w:tcBorders>
                </w:tcPr>
                <w:p w14:paraId="6292D1DD" w14:textId="76FA7BE2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RAB</w:t>
                  </w:r>
                </w:p>
              </w:tc>
              <w:tc>
                <w:tcPr>
                  <w:tcW w:w="716" w:type="pct"/>
                  <w:tcBorders>
                    <w:bottom w:val="single" w:sz="8" w:space="0" w:color="auto"/>
                  </w:tcBorders>
                </w:tcPr>
                <w:p w14:paraId="3589EFEA" w14:textId="0CA3D0FB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  <w:t>KAM</w:t>
                  </w:r>
                </w:p>
              </w:tc>
              <w:tc>
                <w:tcPr>
                  <w:tcW w:w="716" w:type="pct"/>
                  <w:tcBorders>
                    <w:bottom w:val="single" w:sz="8" w:space="0" w:color="auto"/>
                  </w:tcBorders>
                </w:tcPr>
                <w:p w14:paraId="07C5BBAD" w14:textId="00DD832D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JUM</w:t>
                  </w:r>
                </w:p>
              </w:tc>
              <w:tc>
                <w:tcPr>
                  <w:tcW w:w="711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47BDA341" w14:textId="4A279AF2" w:rsidR="001A0C51" w:rsidRPr="00E97EDA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SAB</w:t>
                  </w:r>
                </w:p>
              </w:tc>
            </w:tr>
            <w:tr w:rsidR="005B07CE" w:rsidRPr="000E0959" w14:paraId="26FA0EAA" w14:textId="77777777" w:rsidTr="001A0C51">
              <w:trPr>
                <w:trHeight w:val="170"/>
              </w:trPr>
              <w:tc>
                <w:tcPr>
                  <w:tcW w:w="713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3F9162F5" w14:textId="583099D1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MonthStart8 \@ dddd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воскресенье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“воскресенье" 1 ""</w:instrText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</w:tcBorders>
                </w:tcPr>
                <w:p w14:paraId="478E3628" w14:textId="0B70B92B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MonthStart8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воскресенье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“понедельник"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</w:tcPr>
                <w:p w14:paraId="35C07E9D" w14:textId="10B70DF6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MonthStart8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воскресенье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“вторник"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</w:tcBorders>
                </w:tcPr>
                <w:p w14:paraId="34C61DF5" w14:textId="2D9AD952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MonthStart8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воскресенье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“среда"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4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4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4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</w:tcPr>
                <w:p w14:paraId="2F782070" w14:textId="0F2F4B8B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MonthStart8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воскресенье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= “четверг"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4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5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</w:tcPr>
                <w:p w14:paraId="2E8139C3" w14:textId="1626B2FD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MonthStart8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воскресенье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“пятница"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6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1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2E91B5D9" w14:textId="0A9D1A73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MonthStart8 \@ dddd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воскресенье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“суббота" 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6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7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7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7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387E0B7D" w14:textId="77777777" w:rsidTr="001A0C51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</w:tcPr>
                <w:p w14:paraId="62115883" w14:textId="201833F9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=G2+1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8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4E7D81BD" w14:textId="0B03CFFE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9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FE71BEF" w14:textId="6E84DC9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10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2027655C" w14:textId="3DFA345B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11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268437B" w14:textId="1126DC8E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12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4F17CFC" w14:textId="503E83F6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13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</w:tcPr>
                <w:p w14:paraId="0F5484F9" w14:textId="45C32EC4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=F3+1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14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3842A2F8" w14:textId="77777777" w:rsidTr="001A0C51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</w:tcPr>
                <w:p w14:paraId="568B9BBE" w14:textId="6EE24CBC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=G3+1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15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44E29FFD" w14:textId="69BD3B63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16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5209031" w14:textId="4FBE11DA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17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0D487521" w14:textId="5AD00CEC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18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FC237D9" w14:textId="7FE92A58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19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8E556E6" w14:textId="3E7A575A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20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</w:tcPr>
                <w:p w14:paraId="214391F2" w14:textId="26C57AAD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=F4+1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21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043314BC" w14:textId="77777777" w:rsidTr="001A0C51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</w:tcPr>
                <w:p w14:paraId="6F72C474" w14:textId="773C5D98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=G4+1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22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20E79778" w14:textId="59B15123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23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FAA9DD9" w14:textId="68411C9B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24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F768411" w14:textId="235575F5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25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0B5724C" w14:textId="723D1FDF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26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BEE734C" w14:textId="4E5BAC44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27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</w:tcPr>
                <w:p w14:paraId="15CA1277" w14:textId="66FDA823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=F5+1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28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0AD9281A" w14:textId="77777777" w:rsidTr="001A0C51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</w:tcPr>
                <w:p w14:paraId="36AF17EF" w14:textId="417758F6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28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28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MonthEnd8 \@ 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29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6360908" w14:textId="201BAB30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MonthEnd8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30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205769D" w14:textId="1666022A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MonthEnd8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31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6A41E81" w14:textId="6CC3B13B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MonthEnd8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13320EB" w14:textId="1E059C11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MonthEnd8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71829A21" w14:textId="5E232F68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MonthEnd8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</w:tcPr>
                <w:p w14:paraId="3A5FDE1F" w14:textId="64EF30B4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28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MonthEnd8 \@ 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5B07CE" w:rsidRPr="000E0959" w14:paraId="0A039304" w14:textId="77777777" w:rsidTr="001A0C51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</w:tcPr>
                <w:p w14:paraId="47E422F2" w14:textId="09737A16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MonthEnd8 \@ 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161D6BEB" w14:textId="12E0576D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MonthEnd8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1C1CD39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3" w:type="pct"/>
                </w:tcPr>
                <w:p w14:paraId="02EAB5B0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0148DA57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6" w:type="pct"/>
                </w:tcPr>
                <w:p w14:paraId="62ECE4F6" w14:textId="77777777" w:rsidR="005B07CE" w:rsidRPr="00DF0E1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1" w:type="pct"/>
                  <w:shd w:val="clear" w:color="auto" w:fill="F2F2F2" w:themeFill="background1" w:themeFillShade="F2"/>
                </w:tcPr>
                <w:p w14:paraId="35188DC5" w14:textId="77777777" w:rsidR="005B07CE" w:rsidRPr="00217EA7" w:rsidRDefault="005B07CE" w:rsidP="005B07CE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</w:p>
              </w:tc>
            </w:tr>
          </w:tbl>
          <w:p w14:paraId="326F255B" w14:textId="77777777" w:rsidR="00B467DE" w:rsidRPr="000E0959" w:rsidRDefault="00B467DE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467DE" w:rsidRPr="00452EA8" w14:paraId="57F0BF4E" w14:textId="77777777" w:rsidTr="00452EA8">
        <w:trPr>
          <w:trHeight w:val="567"/>
          <w:jc w:val="center"/>
        </w:trPr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2B9291C1" w14:textId="7CB41BDE" w:rsidR="00B467DE" w:rsidRPr="00452EA8" w:rsidRDefault="000E0959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64"/>
                <w:szCs w:val="64"/>
                <w:lang w:val="en-US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60"/>
                <w:szCs w:val="60"/>
                <w:lang w:val="en-US" w:bidi="ru-RU"/>
              </w:rPr>
              <w:t>SEPTEMBER</w:t>
            </w:r>
          </w:p>
          <w:tbl>
            <w:tblPr>
              <w:tblStyle w:val="CalendarTable"/>
              <w:tblW w:w="4993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2"/>
              <w:gridCol w:w="751"/>
              <w:gridCol w:w="749"/>
              <w:gridCol w:w="749"/>
              <w:gridCol w:w="749"/>
              <w:gridCol w:w="749"/>
              <w:gridCol w:w="747"/>
            </w:tblGrid>
            <w:tr w:rsidR="001A0C51" w:rsidRPr="000E0959" w14:paraId="01C25E11" w14:textId="77777777" w:rsidTr="00DF0E17">
              <w:trPr>
                <w:trHeight w:val="113"/>
              </w:trPr>
              <w:tc>
                <w:tcPr>
                  <w:tcW w:w="716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30EE7520" w14:textId="7AFD13BF" w:rsidR="001A0C51" w:rsidRPr="00E97EDA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MIN</w:t>
                  </w:r>
                </w:p>
              </w:tc>
              <w:tc>
                <w:tcPr>
                  <w:tcW w:w="716" w:type="pct"/>
                  <w:tcBorders>
                    <w:bottom w:val="single" w:sz="8" w:space="0" w:color="auto"/>
                  </w:tcBorders>
                </w:tcPr>
                <w:p w14:paraId="47102890" w14:textId="3AC54A1E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SEN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51F0F148" w14:textId="072BC988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SEL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23653040" w14:textId="4CF90D5D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RAB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7BF8B999" w14:textId="71FC01B6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  <w:t>KAM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0FF5252F" w14:textId="3DD2314C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JUM</w:t>
                  </w:r>
                </w:p>
              </w:tc>
              <w:tc>
                <w:tcPr>
                  <w:tcW w:w="713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4AA046A1" w14:textId="53522DE5" w:rsidR="001A0C51" w:rsidRPr="00E97EDA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SAB</w:t>
                  </w:r>
                </w:p>
              </w:tc>
            </w:tr>
            <w:tr w:rsidR="00DF0E17" w:rsidRPr="000E0959" w14:paraId="4B776319" w14:textId="77777777" w:rsidTr="00DF0E17">
              <w:trPr>
                <w:trHeight w:val="170"/>
              </w:trPr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189F61E8" w14:textId="1A2F4200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MonthStart9 \@ dddd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среда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“воскресенье" 1 ""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</w:tcPr>
                <w:p w14:paraId="357BCFCF" w14:textId="6F71EFE5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MonthStart9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среда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“понедельник"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69E01076" w14:textId="557A3478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MonthStart9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среда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“вторник"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53E47E05" w14:textId="4503F108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MonthStart9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среда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“среда"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7FC36905" w14:textId="473AF131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MonthStart9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среда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= “четверг"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06A0D18B" w14:textId="68DF84D6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MonthStart9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среда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“пятница"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62936430" w14:textId="3D323463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MonthStart9 \@ dddd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среда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“суббота" 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4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4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4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DF0E17" w:rsidRPr="000E0959" w14:paraId="2FB25FC4" w14:textId="77777777" w:rsidTr="00DF0E17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3E2191DF" w14:textId="7873696F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=G2+1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5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28E5DF0C" w14:textId="79F0ADC1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6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5AA8A55" w14:textId="316E98CC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7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A89907B" w14:textId="47D2AAE0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8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A78A1F7" w14:textId="1FF431B5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9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0EA4E0F" w14:textId="52B2277B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10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</w:tcPr>
                <w:p w14:paraId="57C15A4F" w14:textId="2835A937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=F3+1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11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DF0E17" w:rsidRPr="000E0959" w14:paraId="62EBF6B1" w14:textId="77777777" w:rsidTr="00DF0E17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6910BE96" w14:textId="579133B4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=G3+1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12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26C7F45" w14:textId="6686AD10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13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75B60CB" w14:textId="37D05EAE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14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9D26B5" w14:textId="07DF7CBA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15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2E2DB3A" w14:textId="31D5C7AF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16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4010202" w14:textId="32831E94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17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</w:tcPr>
                <w:p w14:paraId="55B6DA92" w14:textId="7FEF3CC6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=F4+1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18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DF0E17" w:rsidRPr="000E0959" w14:paraId="450B2D72" w14:textId="77777777" w:rsidTr="00DF0E17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1163D479" w14:textId="23D81223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=G4+1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19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DDAD636" w14:textId="3546B503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20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58AE8F" w14:textId="7B979373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21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82D6EBA" w14:textId="0E2363D5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22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1FDBA0C" w14:textId="33AACDB8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23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DD74E73" w14:textId="1704743B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24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</w:tcPr>
                <w:p w14:paraId="27E987CB" w14:textId="0E84DC98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=F5+1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25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DF0E17" w:rsidRPr="000E0959" w14:paraId="7C092B39" w14:textId="77777777" w:rsidTr="00DF0E17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58DB38D1" w14:textId="4ECF6418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25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25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MonthEnd9 \@ 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26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26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26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6D1F91EC" w14:textId="2EA3DF39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MonthEnd9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27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F2E0F6E" w14:textId="4FD368FA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MonthEnd9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28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512E32C" w14:textId="34028F7D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MonthEnd9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29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0A204B2" w14:textId="09222245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MonthEnd9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30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29B0836" w14:textId="25F91BB2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MonthEnd9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</w:tcPr>
                <w:p w14:paraId="409700DE" w14:textId="1D05764F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MonthEnd9 \@ 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DF0E17" w:rsidRPr="000E0959" w14:paraId="0BA8E28B" w14:textId="77777777" w:rsidTr="00DF0E17">
              <w:trPr>
                <w:trHeight w:val="170"/>
              </w:trPr>
              <w:tc>
                <w:tcPr>
                  <w:tcW w:w="716" w:type="pct"/>
                  <w:shd w:val="clear" w:color="auto" w:fill="F2F2F2" w:themeFill="background1" w:themeFillShade="F2"/>
                </w:tcPr>
                <w:p w14:paraId="06CC1D1A" w14:textId="36D023BF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MonthEnd9 \@ 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5F85176E" w14:textId="6E0BE866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MonthEnd9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FE0BE84" w14:textId="77777777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3BF9827A" w14:textId="77777777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6E0F68D2" w14:textId="77777777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60352CB5" w14:textId="77777777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</w:tcPr>
                <w:p w14:paraId="730115A9" w14:textId="77777777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</w:p>
              </w:tc>
            </w:tr>
          </w:tbl>
          <w:p w14:paraId="30BA0190" w14:textId="77777777" w:rsidR="00B467DE" w:rsidRPr="00452EA8" w:rsidRDefault="00B467DE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29935A1" w14:textId="5EBD0BE8" w:rsidR="00B467DE" w:rsidRPr="000E0959" w:rsidRDefault="000E0959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64"/>
                <w:szCs w:val="64"/>
                <w:lang w:val="en-US"/>
              </w:rPr>
            </w:pPr>
            <w:r w:rsidRPr="000E0959">
              <w:rPr>
                <w:rFonts w:ascii="Arial Narrow" w:hAnsi="Arial Narrow" w:cs="Arial"/>
                <w:b/>
                <w:noProof/>
                <w:color w:val="auto"/>
                <w:sz w:val="60"/>
                <w:szCs w:val="60"/>
                <w:lang w:val="en-US" w:bidi="ru-RU"/>
              </w:rPr>
              <w:t>OKTOBER</w:t>
            </w:r>
          </w:p>
          <w:tbl>
            <w:tblPr>
              <w:tblStyle w:val="CalendarTable"/>
              <w:tblW w:w="4991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9"/>
              <w:gridCol w:w="750"/>
              <w:gridCol w:w="749"/>
              <w:gridCol w:w="750"/>
              <w:gridCol w:w="749"/>
              <w:gridCol w:w="750"/>
              <w:gridCol w:w="747"/>
            </w:tblGrid>
            <w:tr w:rsidR="001A0C51" w:rsidRPr="000E0959" w14:paraId="797F7AFD" w14:textId="77777777" w:rsidTr="001A0C51">
              <w:trPr>
                <w:trHeight w:val="113"/>
              </w:trPr>
              <w:tc>
                <w:tcPr>
                  <w:tcW w:w="714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0AAB455F" w14:textId="26DF55AA" w:rsidR="001A0C51" w:rsidRPr="000E0959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MIN</w:t>
                  </w:r>
                </w:p>
              </w:tc>
              <w:tc>
                <w:tcPr>
                  <w:tcW w:w="715" w:type="pct"/>
                  <w:tcBorders>
                    <w:bottom w:val="single" w:sz="8" w:space="0" w:color="auto"/>
                  </w:tcBorders>
                </w:tcPr>
                <w:p w14:paraId="679105DB" w14:textId="7677918D" w:rsidR="001A0C51" w:rsidRPr="000E0959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SEN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419A932D" w14:textId="7D26A212" w:rsidR="001A0C51" w:rsidRPr="000E0959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SEL</w:t>
                  </w:r>
                </w:p>
              </w:tc>
              <w:tc>
                <w:tcPr>
                  <w:tcW w:w="715" w:type="pct"/>
                  <w:tcBorders>
                    <w:bottom w:val="single" w:sz="8" w:space="0" w:color="auto"/>
                  </w:tcBorders>
                </w:tcPr>
                <w:p w14:paraId="620CFF69" w14:textId="695DDC2F" w:rsidR="001A0C51" w:rsidRPr="000E0959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RAB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27AF45B9" w14:textId="0FCF8DA4" w:rsidR="001A0C51" w:rsidRPr="000E0959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  <w:t>KAM</w:t>
                  </w:r>
                </w:p>
              </w:tc>
              <w:tc>
                <w:tcPr>
                  <w:tcW w:w="715" w:type="pct"/>
                  <w:tcBorders>
                    <w:bottom w:val="single" w:sz="8" w:space="0" w:color="auto"/>
                  </w:tcBorders>
                </w:tcPr>
                <w:p w14:paraId="0A12973D" w14:textId="570A5814" w:rsidR="001A0C51" w:rsidRPr="000E0959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JUM</w:t>
                  </w:r>
                </w:p>
              </w:tc>
              <w:tc>
                <w:tcPr>
                  <w:tcW w:w="712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0640A826" w14:textId="6C6D66FC" w:rsidR="001A0C51" w:rsidRPr="000E0959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  <w:lang w:val="en-US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SAB</w:t>
                  </w:r>
                </w:p>
              </w:tc>
            </w:tr>
            <w:tr w:rsidR="00DF0E17" w:rsidRPr="000E0959" w14:paraId="76E843DC" w14:textId="77777777" w:rsidTr="001A0C51">
              <w:trPr>
                <w:trHeight w:val="170"/>
              </w:trPr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2A9E3D2A" w14:textId="2449AD11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MonthStart10 \@ dddd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пятница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“воскресенье" 1 ""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</w:tcPr>
                <w:p w14:paraId="139D3479" w14:textId="0B062B41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MonthStart10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пятница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“понедельник"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10F2D2FD" w14:textId="68505797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MonthStart10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пятница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“вторник"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</w:tcPr>
                <w:p w14:paraId="4E94DCE5" w14:textId="0BEACC1A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MonthStart10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пятница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“среда"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3FEB24BE" w14:textId="30B0E439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MonthStart10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пятница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= “четверг"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</w:tcPr>
                <w:p w14:paraId="3AED67E9" w14:textId="59B192E7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MonthStart10 \@ dddd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пятница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“пятница" 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40B83C26" w14:textId="05666B52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MonthStart10 \@ dddd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пятница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“суббота" 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1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DF0E17" w:rsidRPr="000E0959" w14:paraId="09D6A0E1" w14:textId="77777777" w:rsidTr="001A0C51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478048C1" w14:textId="588C4997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=G2+1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3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F73FB71" w14:textId="4A45406E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4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F81E409" w14:textId="016C7B80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5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515F9C5" w14:textId="2B1A3924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6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671BE5DD" w14:textId="5FAD9BAE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7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44E2D52" w14:textId="32E464F1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=E3+1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8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362D7B0E" w14:textId="6F1AD3FB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=F3+1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9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DF0E17" w:rsidRPr="000E0959" w14:paraId="6D38B00B" w14:textId="77777777" w:rsidTr="001A0C51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09E69495" w14:textId="756CE9AD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=G3+1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10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DDEDE7C" w14:textId="2F9B5D79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11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A0A2A65" w14:textId="04373019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12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309152C" w14:textId="3FE04D35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13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E7E0077" w14:textId="38D873DC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14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2E4BA03" w14:textId="02A5CE6A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=E4+1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15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3BC0C454" w14:textId="6139BCC1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=F4+1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16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DF0E17" w:rsidRPr="000E0959" w14:paraId="5543A0AC" w14:textId="77777777" w:rsidTr="001A0C51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32C6748F" w14:textId="6AA2026F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=G4+1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17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2724E6C" w14:textId="2BFACB99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18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63728BF" w14:textId="698BC4A1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19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D232B57" w14:textId="450899A5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20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09426E11" w14:textId="3FA8CEB5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21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4854443" w14:textId="3527CCED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=E5+1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22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1798A020" w14:textId="7A8B87F2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=F5+1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23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DF0E17" w:rsidRPr="000E0959" w14:paraId="1B65C51B" w14:textId="77777777" w:rsidTr="001A0C51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1E77D767" w14:textId="20CE9DC9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23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23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MonthEnd10 \@ 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24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24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24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68F59FD" w14:textId="434634F4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24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24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MonthEnd10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25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47C3B5D" w14:textId="5FC99FBB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25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MonthEnd10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26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CFE53BF" w14:textId="55681B53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MonthEnd10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27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3DFB50F" w14:textId="457047FA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MonthEnd10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28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831BECA" w14:textId="39F7EB6F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MonthEnd10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29</w: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07712A05" w14:textId="5716986C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MonthEnd10 \@ 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30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DF0E17" w:rsidRPr="000E0959" w14:paraId="31361857" w14:textId="77777777" w:rsidTr="001A0C51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</w:tcPr>
                <w:p w14:paraId="2A4754A2" w14:textId="591E8CD8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MonthEnd10 \@ d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=G6+1 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31</w:t>
                  </w:r>
                  <w:r w:rsidRPr="00217EA7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D868AB2" w14:textId="1C0FAD01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MonthEnd10 \@ d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=A7+1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DF0E17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7D8378D8" w14:textId="77777777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5" w:type="pct"/>
                </w:tcPr>
                <w:p w14:paraId="37C000CA" w14:textId="77777777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4" w:type="pct"/>
                </w:tcPr>
                <w:p w14:paraId="5BEB04D8" w14:textId="77777777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5" w:type="pct"/>
                </w:tcPr>
                <w:p w14:paraId="6225CCE6" w14:textId="77777777" w:rsidR="00DF0E17" w:rsidRPr="00DF0E1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val="en-US"/>
                    </w:rPr>
                  </w:pP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5F328C1D" w14:textId="77777777" w:rsidR="00DF0E17" w:rsidRPr="00217EA7" w:rsidRDefault="00DF0E17" w:rsidP="00DF0E17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val="en-US"/>
                    </w:rPr>
                  </w:pPr>
                </w:p>
              </w:tc>
            </w:tr>
          </w:tbl>
          <w:p w14:paraId="6ADABAF7" w14:textId="77777777" w:rsidR="00B467DE" w:rsidRPr="000E0959" w:rsidRDefault="00B467DE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val="en-US"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B6E82BD" w14:textId="34D1A646" w:rsidR="00B467DE" w:rsidRPr="00452EA8" w:rsidRDefault="000E0959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64"/>
                <w:szCs w:val="64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60"/>
                <w:szCs w:val="60"/>
                <w:lang w:bidi="ru-RU"/>
              </w:rPr>
              <w:t>NOVEMBER</w:t>
            </w:r>
          </w:p>
          <w:tbl>
            <w:tblPr>
              <w:tblStyle w:val="CalendarTable"/>
              <w:tblW w:w="4993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1"/>
              <w:gridCol w:w="751"/>
              <w:gridCol w:w="750"/>
              <w:gridCol w:w="750"/>
              <w:gridCol w:w="749"/>
              <w:gridCol w:w="749"/>
              <w:gridCol w:w="747"/>
            </w:tblGrid>
            <w:tr w:rsidR="001A0C51" w:rsidRPr="00452EA8" w14:paraId="5B0F7BE1" w14:textId="77777777" w:rsidTr="001A0C51">
              <w:trPr>
                <w:trHeight w:val="113"/>
              </w:trPr>
              <w:tc>
                <w:tcPr>
                  <w:tcW w:w="715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799A50FE" w14:textId="04ED153B" w:rsidR="001A0C51" w:rsidRPr="00E97EDA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MIN</w:t>
                  </w:r>
                </w:p>
              </w:tc>
              <w:tc>
                <w:tcPr>
                  <w:tcW w:w="715" w:type="pct"/>
                  <w:tcBorders>
                    <w:bottom w:val="single" w:sz="8" w:space="0" w:color="auto"/>
                  </w:tcBorders>
                </w:tcPr>
                <w:p w14:paraId="3022134A" w14:textId="3825044C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SEN</w:t>
                  </w:r>
                </w:p>
              </w:tc>
              <w:tc>
                <w:tcPr>
                  <w:tcW w:w="715" w:type="pct"/>
                  <w:tcBorders>
                    <w:bottom w:val="single" w:sz="8" w:space="0" w:color="auto"/>
                  </w:tcBorders>
                </w:tcPr>
                <w:p w14:paraId="264AD0D5" w14:textId="703AE33E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SEL</w:t>
                  </w:r>
                </w:p>
              </w:tc>
              <w:tc>
                <w:tcPr>
                  <w:tcW w:w="715" w:type="pct"/>
                  <w:tcBorders>
                    <w:bottom w:val="single" w:sz="8" w:space="0" w:color="auto"/>
                  </w:tcBorders>
                </w:tcPr>
                <w:p w14:paraId="1F3A31C7" w14:textId="3205FCE0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RAB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16947431" w14:textId="13A9F521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  <w:t>KAM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</w:tcPr>
                <w:p w14:paraId="583A278F" w14:textId="484EA740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JUM</w:t>
                  </w:r>
                </w:p>
              </w:tc>
              <w:tc>
                <w:tcPr>
                  <w:tcW w:w="714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4A0C75C9" w14:textId="3770EB5F" w:rsidR="001A0C51" w:rsidRPr="00E97EDA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SAB</w:t>
                  </w:r>
                </w:p>
              </w:tc>
            </w:tr>
            <w:tr w:rsidR="002B194C" w:rsidRPr="00452EA8" w14:paraId="54E04453" w14:textId="77777777" w:rsidTr="001A0C51">
              <w:trPr>
                <w:trHeight w:val="170"/>
              </w:trPr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7C105B19" w14:textId="52F3DC09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MonthStart11 \@ dddd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“воскресенье" 1 ""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</w:tcPr>
                <w:p w14:paraId="1A83D1A9" w14:textId="6B3F8075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MonthStart11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“понедельник"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</w:tcPr>
                <w:p w14:paraId="4E0EF25F" w14:textId="7DDBF506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MonthStart11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“вторник"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</w:tcPr>
                <w:p w14:paraId="2E750645" w14:textId="2F3B8095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MonthStart11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“среда"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5A7E6426" w14:textId="5A64EE17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MonthStart11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= “четверг"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4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4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4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</w:tcPr>
                <w:p w14:paraId="3DD4F2E7" w14:textId="4644CEB1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MonthStart11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“пятница"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4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5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5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5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2D774D61" w14:textId="10EBE8DB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MonthStart11 \@ dddd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понедельник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“суббота" 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5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6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6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6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2B194C" w:rsidRPr="00452EA8" w14:paraId="60C0FF17" w14:textId="77777777" w:rsidTr="001A0C51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3AAA05EF" w14:textId="471EAC38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=G2+1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7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7B27D3D" w14:textId="684737CC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8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57B57B8" w14:textId="6B49A852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9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7E0D70D" w14:textId="2A6B8B24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10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37A70A2E" w14:textId="0EC6158A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11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E3E553D" w14:textId="6C10F395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12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5858C66C" w14:textId="5F229D5E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=F3+1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13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2B194C" w:rsidRPr="00452EA8" w14:paraId="794D3BBD" w14:textId="77777777" w:rsidTr="001A0C51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6706F7BC" w14:textId="5649B68E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=G3+1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14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15AD419" w14:textId="7F4A8BE0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15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4876CAA" w14:textId="12414062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16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A60AEB1" w14:textId="468923EE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17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A1A9C96" w14:textId="6ADFA125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18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59F5E9A0" w14:textId="521F08E6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19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4A1095BC" w14:textId="5B5E5775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=F4+1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20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2B194C" w:rsidRPr="00452EA8" w14:paraId="41333E16" w14:textId="77777777" w:rsidTr="001A0C51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22F9B7D3" w14:textId="47FF1C79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=G4+1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21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10DDE5C" w14:textId="4F93C6B5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22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6C185EEA" w14:textId="35076D13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23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DFE1BA2" w14:textId="3363230B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24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87713F5" w14:textId="3D3D7E50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25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2B456C75" w14:textId="1CE8C264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26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215E7ECD" w14:textId="59708706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=F5+1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27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2B194C" w:rsidRPr="00452EA8" w14:paraId="56A6A17F" w14:textId="77777777" w:rsidTr="001A0C51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65E1B3FF" w14:textId="3E564FB5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27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27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MonthEnd11 \@ 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28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28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28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1EC32DF5" w14:textId="5652A7E3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MonthEnd11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29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0C6CE32" w14:textId="33F3DCE2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MonthEnd11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30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5E124DD" w14:textId="0A237DD5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MonthEnd11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494FFDD0" w14:textId="48EDA50D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MonthEnd11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</w:tcPr>
                <w:p w14:paraId="1CC8F200" w14:textId="1DA4E774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MonthEnd11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63F8B0E1" w14:textId="2C7B705E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0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28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MonthEnd11 \@ 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B467DE" w:rsidRPr="00452EA8" w14:paraId="6D246852" w14:textId="77777777" w:rsidTr="001A0C51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518E6558" w14:textId="65B17A86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0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29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MonthEnd11 \@ 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ED2C37F" w14:textId="7D65D359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MonthEnd11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6A2D9DE" w14:textId="77777777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715" w:type="pct"/>
                </w:tcPr>
                <w:p w14:paraId="408D07B8" w14:textId="77777777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714" w:type="pct"/>
                </w:tcPr>
                <w:p w14:paraId="7D6DF129" w14:textId="77777777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714" w:type="pct"/>
                </w:tcPr>
                <w:p w14:paraId="7DC9B17E" w14:textId="77777777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</w:tcPr>
                <w:p w14:paraId="3DAB3BDD" w14:textId="77777777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</w:p>
              </w:tc>
            </w:tr>
          </w:tbl>
          <w:p w14:paraId="644384C6" w14:textId="77777777" w:rsidR="00B467DE" w:rsidRPr="00452EA8" w:rsidRDefault="00B467DE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50" w:type="pct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3F7C0AC" w14:textId="7F582B44" w:rsidR="00B467DE" w:rsidRPr="00452EA8" w:rsidRDefault="000E0959" w:rsidP="00F16541">
            <w:pPr>
              <w:pStyle w:val="Months"/>
              <w:ind w:left="0"/>
              <w:jc w:val="center"/>
              <w:rPr>
                <w:rFonts w:ascii="Arial Narrow" w:hAnsi="Arial Narrow" w:cs="Arial"/>
                <w:b/>
                <w:noProof/>
                <w:color w:val="auto"/>
                <w:sz w:val="64"/>
                <w:szCs w:val="64"/>
              </w:rPr>
            </w:pPr>
            <w:r>
              <w:rPr>
                <w:rFonts w:ascii="Arial Narrow" w:hAnsi="Arial Narrow" w:cs="Arial"/>
                <w:b/>
                <w:noProof/>
                <w:color w:val="auto"/>
                <w:sz w:val="60"/>
                <w:szCs w:val="60"/>
                <w:lang w:bidi="ru-RU"/>
              </w:rPr>
              <w:t>DESEMBER</w:t>
            </w:r>
          </w:p>
          <w:tbl>
            <w:tblPr>
              <w:tblStyle w:val="CalendarTable"/>
              <w:tblW w:w="4991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0"/>
              <w:gridCol w:w="750"/>
              <w:gridCol w:w="750"/>
              <w:gridCol w:w="748"/>
              <w:gridCol w:w="750"/>
              <w:gridCol w:w="750"/>
              <w:gridCol w:w="747"/>
            </w:tblGrid>
            <w:tr w:rsidR="001A0C51" w:rsidRPr="00452EA8" w14:paraId="6EF6986A" w14:textId="77777777" w:rsidTr="001A0C51">
              <w:trPr>
                <w:trHeight w:val="113"/>
              </w:trPr>
              <w:tc>
                <w:tcPr>
                  <w:tcW w:w="715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72A743C6" w14:textId="4CA9D620" w:rsidR="001A0C51" w:rsidRPr="00E97EDA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MIN</w:t>
                  </w:r>
                </w:p>
              </w:tc>
              <w:tc>
                <w:tcPr>
                  <w:tcW w:w="715" w:type="pct"/>
                  <w:tcBorders>
                    <w:bottom w:val="single" w:sz="8" w:space="0" w:color="auto"/>
                  </w:tcBorders>
                </w:tcPr>
                <w:p w14:paraId="15DFF31A" w14:textId="4D7C3C7B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SEN</w:t>
                  </w:r>
                </w:p>
              </w:tc>
              <w:tc>
                <w:tcPr>
                  <w:tcW w:w="715" w:type="pct"/>
                  <w:tcBorders>
                    <w:bottom w:val="single" w:sz="8" w:space="0" w:color="auto"/>
                  </w:tcBorders>
                </w:tcPr>
                <w:p w14:paraId="4B7DDCC6" w14:textId="6BE89727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SEL</w:t>
                  </w:r>
                </w:p>
              </w:tc>
              <w:tc>
                <w:tcPr>
                  <w:tcW w:w="713" w:type="pct"/>
                  <w:tcBorders>
                    <w:bottom w:val="single" w:sz="8" w:space="0" w:color="auto"/>
                  </w:tcBorders>
                </w:tcPr>
                <w:p w14:paraId="368B77D7" w14:textId="54F24E4B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RAB</w:t>
                  </w:r>
                </w:p>
              </w:tc>
              <w:tc>
                <w:tcPr>
                  <w:tcW w:w="715" w:type="pct"/>
                  <w:tcBorders>
                    <w:bottom w:val="single" w:sz="8" w:space="0" w:color="auto"/>
                  </w:tcBorders>
                </w:tcPr>
                <w:p w14:paraId="1F8139C4" w14:textId="4E8B511A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/>
                    </w:rPr>
                    <w:t>KAM</w:t>
                  </w:r>
                </w:p>
              </w:tc>
              <w:tc>
                <w:tcPr>
                  <w:tcW w:w="715" w:type="pct"/>
                  <w:tcBorders>
                    <w:bottom w:val="single" w:sz="8" w:space="0" w:color="auto"/>
                  </w:tcBorders>
                </w:tcPr>
                <w:p w14:paraId="3B91D2B2" w14:textId="63D8E59E" w:rsidR="001A0C51" w:rsidRPr="00452EA8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auto"/>
                      <w:sz w:val="32"/>
                      <w:szCs w:val="32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JUM</w:t>
                  </w:r>
                </w:p>
              </w:tc>
              <w:tc>
                <w:tcPr>
                  <w:tcW w:w="712" w:type="pct"/>
                  <w:tcBorders>
                    <w:bottom w:val="single" w:sz="8" w:space="0" w:color="auto"/>
                  </w:tcBorders>
                  <w:shd w:val="clear" w:color="auto" w:fill="F2F2F2" w:themeFill="background1" w:themeFillShade="F2"/>
                </w:tcPr>
                <w:p w14:paraId="644CBCDF" w14:textId="4814A78D" w:rsidR="001A0C51" w:rsidRPr="00E97EDA" w:rsidRDefault="001A0C51" w:rsidP="001A0C51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noProof/>
                      <w:color w:val="FF0000"/>
                      <w:sz w:val="32"/>
                      <w:szCs w:val="32"/>
                    </w:rPr>
                  </w:pPr>
                  <w:r w:rsidRPr="001A0C51">
                    <w:rPr>
                      <w:rFonts w:ascii="Arial Narrow" w:hAnsi="Arial Narrow" w:cs="Arial"/>
                      <w:b/>
                      <w:noProof/>
                      <w:color w:val="FF0000"/>
                      <w:sz w:val="28"/>
                      <w:szCs w:val="28"/>
                      <w:lang w:val="it-IT" w:bidi="ru-RU"/>
                    </w:rPr>
                    <w:t>SAB</w:t>
                  </w:r>
                </w:p>
              </w:tc>
            </w:tr>
            <w:tr w:rsidR="002B194C" w:rsidRPr="00452EA8" w14:paraId="1AD93743" w14:textId="77777777" w:rsidTr="001A0C51">
              <w:trPr>
                <w:trHeight w:val="170"/>
              </w:trPr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05421FCF" w14:textId="118E026B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MonthStart12 \@ dddd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среда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“воскресенье" 1 ""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</w:tcPr>
                <w:p w14:paraId="54CB0112" w14:textId="69BA1D5E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MonthStart12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среда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“понедельник"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</w:tcPr>
                <w:p w14:paraId="0AF4E436" w14:textId="0EF6D703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MonthStart12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среда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“вторник"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A73129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  <w:tcBorders>
                    <w:top w:val="single" w:sz="8" w:space="0" w:color="auto"/>
                  </w:tcBorders>
                </w:tcPr>
                <w:p w14:paraId="6FE3A8D5" w14:textId="1D73C7C6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MonthStart12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среда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“среда"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</w:tcPr>
                <w:p w14:paraId="0BD0DC95" w14:textId="144CE5E5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MonthStart12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среда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= “четверг"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</w:tcPr>
                <w:p w14:paraId="66AAF480" w14:textId="30FC12DB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MonthStart12 \@ dddd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среда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“пятница" 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=E2+1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</w:tcBorders>
                  <w:shd w:val="clear" w:color="auto" w:fill="F2F2F2" w:themeFill="background1" w:themeFillShade="F2"/>
                </w:tcPr>
                <w:p w14:paraId="4772D16E" w14:textId="1AAE38FF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MonthStart12 \@ dddd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среда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“суббота" 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&lt;&gt; 0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=F2+1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4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4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4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2B194C" w:rsidRPr="00452EA8" w14:paraId="056D827D" w14:textId="77777777" w:rsidTr="001A0C51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1A29D810" w14:textId="65994244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=G2+1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5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252A5AB" w14:textId="0935E136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6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7AA7261" w14:textId="6AA36172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7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70F2C43C" w14:textId="239B8E81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8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C5F1933" w14:textId="78C5202B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9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756867A" w14:textId="0C777F49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=E3+1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10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2D71E511" w14:textId="3A5FC17D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=F3+1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11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2B194C" w:rsidRPr="00452EA8" w14:paraId="38582956" w14:textId="77777777" w:rsidTr="001A0C51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5533A98F" w14:textId="2995C73A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=G3+1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12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9FCBCF9" w14:textId="572B8704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13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FEA771F" w14:textId="3B29D1D1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14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50E8B1DC" w14:textId="4755CFEE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15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9FC1759" w14:textId="7EFB3A30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16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7185D51" w14:textId="65DEE4C9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=E4+1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17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6CC0B7CD" w14:textId="047E1C9A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=F4+1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18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2B194C" w:rsidRPr="00452EA8" w14:paraId="5C3E091F" w14:textId="77777777" w:rsidTr="001A0C51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29369771" w14:textId="4BF76C2C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=G4+1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19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E5CA3AB" w14:textId="3B15E5E4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20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32FF93E4" w14:textId="5C855047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21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11D95138" w14:textId="32BA71B6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22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90D9E72" w14:textId="33AAAD26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23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A8451BA" w14:textId="53FA653F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=E5+1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24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4140565D" w14:textId="69D4EFD1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=F5+1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25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2B194C" w:rsidRPr="00452EA8" w14:paraId="355E8402" w14:textId="77777777" w:rsidTr="001A0C51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52F0D436" w14:textId="3CA51529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25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25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MonthEnd12 \@ 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=G5+1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26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26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t>26</w: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7C09EF4F" w14:textId="56D0AF26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MonthEnd12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27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42EA5C8" w14:textId="4F07D558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MonthEnd12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=B6+1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28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3" w:type="pct"/>
                </w:tcPr>
                <w:p w14:paraId="2C9ABBB4" w14:textId="39202A17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28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MonthEnd12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=C6+1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29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471FBE42" w14:textId="536AB00D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29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MonthEnd12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=D6+1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30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27D2C9F6" w14:textId="6928E135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MonthEnd12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=E6+1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t>31</w: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5C9AAFFE" w14:textId="519123EB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MonthEnd12 \@ 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=F6+1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844D23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</w:tr>
            <w:tr w:rsidR="00B467DE" w:rsidRPr="00452EA8" w14:paraId="7EF1F96E" w14:textId="77777777" w:rsidTr="001A0C51">
              <w:trPr>
                <w:trHeight w:val="170"/>
              </w:trPr>
              <w:tc>
                <w:tcPr>
                  <w:tcW w:w="715" w:type="pct"/>
                  <w:shd w:val="clear" w:color="auto" w:fill="F2F2F2" w:themeFill="background1" w:themeFillShade="F2"/>
                </w:tcPr>
                <w:p w14:paraId="05FB0750" w14:textId="2E9C2811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0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844D23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30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DocVariable MonthEnd12 \@ d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844D23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=G6+1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844D23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844D23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instrText>31</w:instrText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  <w:r w:rsidRPr="00E97EDA"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0A543F97" w14:textId="405E05AE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780D12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 0,""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IF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844D23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&lt;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DocVariable MonthEnd12 \@ d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="00844D23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31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begin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=A7+1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separate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>30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instrText xml:space="preserve"> "" </w:instrText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  <w:r w:rsidRPr="00452EA8"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</w:tcPr>
                <w:p w14:paraId="5D1827D2" w14:textId="77777777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713" w:type="pct"/>
                </w:tcPr>
                <w:p w14:paraId="02BC8453" w14:textId="77777777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715" w:type="pct"/>
                </w:tcPr>
                <w:p w14:paraId="152D203F" w14:textId="77777777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715" w:type="pct"/>
                </w:tcPr>
                <w:p w14:paraId="7F3ADE49" w14:textId="77777777" w:rsidR="00B467DE" w:rsidRPr="00452EA8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712" w:type="pct"/>
                  <w:shd w:val="clear" w:color="auto" w:fill="F2F2F2" w:themeFill="background1" w:themeFillShade="F2"/>
                </w:tcPr>
                <w:p w14:paraId="106E9FB7" w14:textId="77777777" w:rsidR="00B467DE" w:rsidRPr="00E97EDA" w:rsidRDefault="00B467DE" w:rsidP="00F16541">
                  <w:pPr>
                    <w:pStyle w:val="Dates"/>
                    <w:spacing w:after="0"/>
                    <w:rPr>
                      <w:rFonts w:ascii="Arial Narrow" w:hAnsi="Arial Narrow" w:cs="Arial"/>
                      <w:b/>
                      <w:noProof/>
                      <w:color w:val="FF0000"/>
                      <w:sz w:val="48"/>
                      <w:szCs w:val="48"/>
                    </w:rPr>
                  </w:pPr>
                </w:p>
              </w:tc>
            </w:tr>
          </w:tbl>
          <w:p w14:paraId="0D498144" w14:textId="77777777" w:rsidR="00B467DE" w:rsidRPr="00452EA8" w:rsidRDefault="00B467DE" w:rsidP="00F165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40"/>
                <w:szCs w:val="4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B3E424A" w14:textId="1DF0A038" w:rsidR="00F93E3B" w:rsidRPr="00452EA8" w:rsidRDefault="00F93E3B" w:rsidP="00F16541">
      <w:pPr>
        <w:pStyle w:val="a5"/>
        <w:rPr>
          <w:rFonts w:ascii="Arial Narrow" w:hAnsi="Arial Narrow" w:cs="Arial"/>
          <w:b/>
          <w:noProof/>
          <w:color w:val="auto"/>
          <w:sz w:val="2"/>
          <w:szCs w:val="2"/>
        </w:rPr>
      </w:pPr>
    </w:p>
    <w:sectPr w:rsidR="00F93E3B" w:rsidRPr="00452EA8" w:rsidSect="00452EA8">
      <w:pgSz w:w="23814" w:h="16840" w:orient="landscape" w:code="1"/>
      <w:pgMar w:top="720" w:right="720" w:bottom="72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BF253" w14:textId="77777777" w:rsidR="000451D8" w:rsidRDefault="000451D8">
      <w:pPr>
        <w:spacing w:after="0"/>
      </w:pPr>
      <w:r>
        <w:separator/>
      </w:r>
    </w:p>
  </w:endnote>
  <w:endnote w:type="continuationSeparator" w:id="0">
    <w:p w14:paraId="641E7673" w14:textId="77777777" w:rsidR="000451D8" w:rsidRDefault="000451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3F0C2" w14:textId="77777777" w:rsidR="000451D8" w:rsidRDefault="000451D8">
      <w:pPr>
        <w:spacing w:after="0"/>
      </w:pPr>
      <w:r>
        <w:separator/>
      </w:r>
    </w:p>
  </w:footnote>
  <w:footnote w:type="continuationSeparator" w:id="0">
    <w:p w14:paraId="7A5BB20D" w14:textId="77777777" w:rsidR="000451D8" w:rsidRDefault="000451D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воскресенье"/>
  </w:docVars>
  <w:rsids>
    <w:rsidRoot w:val="00285C1D"/>
    <w:rsid w:val="0001336F"/>
    <w:rsid w:val="000451D8"/>
    <w:rsid w:val="0005357B"/>
    <w:rsid w:val="00071356"/>
    <w:rsid w:val="0008688D"/>
    <w:rsid w:val="00097A25"/>
    <w:rsid w:val="000A5A57"/>
    <w:rsid w:val="000C5E2A"/>
    <w:rsid w:val="000E0959"/>
    <w:rsid w:val="000E2618"/>
    <w:rsid w:val="001162F4"/>
    <w:rsid w:val="001274F3"/>
    <w:rsid w:val="0014326E"/>
    <w:rsid w:val="00151CCE"/>
    <w:rsid w:val="001535B8"/>
    <w:rsid w:val="00161C8B"/>
    <w:rsid w:val="001A0C51"/>
    <w:rsid w:val="001B01F9"/>
    <w:rsid w:val="001B7CE1"/>
    <w:rsid w:val="001C41F9"/>
    <w:rsid w:val="0020623B"/>
    <w:rsid w:val="00217EA7"/>
    <w:rsid w:val="00285C1D"/>
    <w:rsid w:val="002A607C"/>
    <w:rsid w:val="002B194C"/>
    <w:rsid w:val="002F4866"/>
    <w:rsid w:val="0030441E"/>
    <w:rsid w:val="003327F5"/>
    <w:rsid w:val="00340CAF"/>
    <w:rsid w:val="00372E27"/>
    <w:rsid w:val="003C0D41"/>
    <w:rsid w:val="003E085C"/>
    <w:rsid w:val="003E7B3A"/>
    <w:rsid w:val="00403571"/>
    <w:rsid w:val="00416364"/>
    <w:rsid w:val="00425B7D"/>
    <w:rsid w:val="004305DA"/>
    <w:rsid w:val="00431B29"/>
    <w:rsid w:val="00440416"/>
    <w:rsid w:val="00452EA8"/>
    <w:rsid w:val="00462EAD"/>
    <w:rsid w:val="00477914"/>
    <w:rsid w:val="004A1864"/>
    <w:rsid w:val="004A6170"/>
    <w:rsid w:val="004A6C54"/>
    <w:rsid w:val="004F6AAC"/>
    <w:rsid w:val="00512F2D"/>
    <w:rsid w:val="00570FBB"/>
    <w:rsid w:val="00582439"/>
    <w:rsid w:val="00583B82"/>
    <w:rsid w:val="005923AC"/>
    <w:rsid w:val="005B07CE"/>
    <w:rsid w:val="005B23FB"/>
    <w:rsid w:val="005D2D07"/>
    <w:rsid w:val="005D5149"/>
    <w:rsid w:val="005E656F"/>
    <w:rsid w:val="00667021"/>
    <w:rsid w:val="00673CCF"/>
    <w:rsid w:val="00675F85"/>
    <w:rsid w:val="00682FB3"/>
    <w:rsid w:val="00692266"/>
    <w:rsid w:val="006974E1"/>
    <w:rsid w:val="006C0896"/>
    <w:rsid w:val="006F513E"/>
    <w:rsid w:val="00743803"/>
    <w:rsid w:val="00780D12"/>
    <w:rsid w:val="007B60FB"/>
    <w:rsid w:val="007C0139"/>
    <w:rsid w:val="007D45A1"/>
    <w:rsid w:val="007E72E1"/>
    <w:rsid w:val="007F564D"/>
    <w:rsid w:val="00804CE2"/>
    <w:rsid w:val="0081583A"/>
    <w:rsid w:val="00825624"/>
    <w:rsid w:val="008276BA"/>
    <w:rsid w:val="00835BFD"/>
    <w:rsid w:val="00844D23"/>
    <w:rsid w:val="00886BEB"/>
    <w:rsid w:val="008B1201"/>
    <w:rsid w:val="008E27CA"/>
    <w:rsid w:val="008F16F7"/>
    <w:rsid w:val="009107E4"/>
    <w:rsid w:val="009164BA"/>
    <w:rsid w:val="009166BD"/>
    <w:rsid w:val="00932772"/>
    <w:rsid w:val="00953628"/>
    <w:rsid w:val="00977AAE"/>
    <w:rsid w:val="00996E56"/>
    <w:rsid w:val="00997268"/>
    <w:rsid w:val="009F1CAF"/>
    <w:rsid w:val="00A12667"/>
    <w:rsid w:val="00A14581"/>
    <w:rsid w:val="00A20E4C"/>
    <w:rsid w:val="00A73129"/>
    <w:rsid w:val="00A83643"/>
    <w:rsid w:val="00AA23D3"/>
    <w:rsid w:val="00AA3C50"/>
    <w:rsid w:val="00AE302A"/>
    <w:rsid w:val="00AE36BB"/>
    <w:rsid w:val="00AE5E01"/>
    <w:rsid w:val="00B13164"/>
    <w:rsid w:val="00B24BD3"/>
    <w:rsid w:val="00B36BE5"/>
    <w:rsid w:val="00B37C7E"/>
    <w:rsid w:val="00B467DE"/>
    <w:rsid w:val="00B508FF"/>
    <w:rsid w:val="00B65B09"/>
    <w:rsid w:val="00B76CCE"/>
    <w:rsid w:val="00B85583"/>
    <w:rsid w:val="00B9476B"/>
    <w:rsid w:val="00BA57BD"/>
    <w:rsid w:val="00BC3952"/>
    <w:rsid w:val="00BE5AB8"/>
    <w:rsid w:val="00BF174C"/>
    <w:rsid w:val="00C119FB"/>
    <w:rsid w:val="00C33117"/>
    <w:rsid w:val="00C34CC8"/>
    <w:rsid w:val="00C44DFB"/>
    <w:rsid w:val="00C630F0"/>
    <w:rsid w:val="00C63B21"/>
    <w:rsid w:val="00C6519B"/>
    <w:rsid w:val="00C70F21"/>
    <w:rsid w:val="00C7354B"/>
    <w:rsid w:val="00C91F9B"/>
    <w:rsid w:val="00CA772A"/>
    <w:rsid w:val="00CF41FA"/>
    <w:rsid w:val="00DA52A9"/>
    <w:rsid w:val="00DA6A3A"/>
    <w:rsid w:val="00DB1BDB"/>
    <w:rsid w:val="00DC3C75"/>
    <w:rsid w:val="00DE32AC"/>
    <w:rsid w:val="00DF0E17"/>
    <w:rsid w:val="00DF3020"/>
    <w:rsid w:val="00E1407A"/>
    <w:rsid w:val="00E271E1"/>
    <w:rsid w:val="00E36200"/>
    <w:rsid w:val="00E50BDE"/>
    <w:rsid w:val="00E774CD"/>
    <w:rsid w:val="00E77E1D"/>
    <w:rsid w:val="00E97EDA"/>
    <w:rsid w:val="00ED6DA5"/>
    <w:rsid w:val="00ED75B6"/>
    <w:rsid w:val="00EF3207"/>
    <w:rsid w:val="00F046DB"/>
    <w:rsid w:val="00F16541"/>
    <w:rsid w:val="00F91390"/>
    <w:rsid w:val="00F93E3B"/>
    <w:rsid w:val="00FC0032"/>
    <w:rsid w:val="00FC4581"/>
    <w:rsid w:val="00FD05D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3418</Words>
  <Characters>19487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2024-09-09T09:23:00Z</dcterms:created>
  <dcterms:modified xsi:type="dcterms:W3CDTF">2026-06-10T05:20:00Z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